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D86" w:rsidRPr="000A2737" w:rsidRDefault="00976D86" w:rsidP="00BB38C3">
      <w:pPr>
        <w:ind w:left="360"/>
        <w:jc w:val="center"/>
        <w:rPr>
          <w:b/>
          <w:sz w:val="24"/>
          <w:u w:val="single"/>
          <w:lang w:val="it-IT"/>
        </w:rPr>
      </w:pPr>
      <w:r w:rsidRPr="000A2737">
        <w:rPr>
          <w:b/>
          <w:sz w:val="24"/>
          <w:u w:val="single"/>
          <w:lang w:val="it-IT"/>
        </w:rPr>
        <w:t>SCURT  IST</w:t>
      </w:r>
      <w:r w:rsidR="00BB38C3">
        <w:rPr>
          <w:b/>
          <w:sz w:val="24"/>
          <w:u w:val="single"/>
          <w:lang w:val="it-IT"/>
        </w:rPr>
        <w:t>ORIC  AL  LOCALITĂȚII ȘI ŞCOLII DIN VIMA MICĂ</w:t>
      </w:r>
    </w:p>
    <w:p w:rsidR="00976D86" w:rsidRDefault="00976D86" w:rsidP="00976D86">
      <w:pPr>
        <w:ind w:left="1800"/>
        <w:rPr>
          <w:b/>
          <w:color w:val="0000FF"/>
          <w:sz w:val="24"/>
          <w:u w:val="single"/>
          <w:lang w:val="it-IT"/>
        </w:rPr>
      </w:pPr>
    </w:p>
    <w:p w:rsidR="00976D86" w:rsidRPr="003F4770" w:rsidRDefault="00976D86" w:rsidP="00976D86">
      <w:pPr>
        <w:pStyle w:val="BodyText3"/>
        <w:numPr>
          <w:ilvl w:val="1"/>
          <w:numId w:val="26"/>
        </w:numPr>
        <w:spacing w:after="0"/>
        <w:rPr>
          <w:bCs/>
          <w:sz w:val="24"/>
        </w:rPr>
      </w:pPr>
      <w:r w:rsidRPr="003F4770">
        <w:rPr>
          <w:bCs/>
          <w:sz w:val="24"/>
        </w:rPr>
        <w:t>Satul Vima Mic</w:t>
      </w:r>
      <w:r w:rsidRPr="003F4770">
        <w:rPr>
          <w:bCs/>
          <w:sz w:val="24"/>
          <w:lang w:val="ro-RO"/>
        </w:rPr>
        <w:t>ă a aparţinut de domeniul Cetăţii Chioar, până la desfinţarea ei în anul 1876 .</w:t>
      </w:r>
    </w:p>
    <w:p w:rsidR="00976D86" w:rsidRPr="003F4770" w:rsidRDefault="00976D86" w:rsidP="00976D86">
      <w:pPr>
        <w:pStyle w:val="BodyText3"/>
        <w:numPr>
          <w:ilvl w:val="1"/>
          <w:numId w:val="26"/>
        </w:numPr>
        <w:spacing w:after="0"/>
        <w:rPr>
          <w:bCs/>
          <w:sz w:val="24"/>
        </w:rPr>
      </w:pPr>
      <w:r w:rsidRPr="003F4770">
        <w:rPr>
          <w:bCs/>
          <w:sz w:val="24"/>
          <w:lang w:val="ro-RO"/>
        </w:rPr>
        <w:t>Atestată  documentar din anul 1390.</w:t>
      </w:r>
    </w:p>
    <w:p w:rsidR="00976D86" w:rsidRPr="003F4770" w:rsidRDefault="00976D86" w:rsidP="00976D86">
      <w:pPr>
        <w:pStyle w:val="BodyText3"/>
        <w:numPr>
          <w:ilvl w:val="1"/>
          <w:numId w:val="26"/>
        </w:numPr>
        <w:spacing w:after="0"/>
        <w:rPr>
          <w:bCs/>
          <w:sz w:val="24"/>
        </w:rPr>
      </w:pPr>
      <w:r w:rsidRPr="003F4770">
        <w:rPr>
          <w:bCs/>
          <w:sz w:val="24"/>
          <w:lang w:val="ro-RO"/>
        </w:rPr>
        <w:t>Pe teritoriul satului Vima Mică s-au descoperit unelte din neoliticul superior , expuse la Muzeul judeţean din Baia Mare.</w:t>
      </w:r>
    </w:p>
    <w:p w:rsidR="00976D86" w:rsidRPr="003F4770" w:rsidRDefault="00976D86" w:rsidP="00976D86">
      <w:pPr>
        <w:pStyle w:val="BodyText3"/>
        <w:numPr>
          <w:ilvl w:val="1"/>
          <w:numId w:val="26"/>
        </w:numPr>
        <w:spacing w:after="0"/>
        <w:rPr>
          <w:bCs/>
          <w:sz w:val="24"/>
          <w:lang w:val="ro-RO"/>
        </w:rPr>
      </w:pPr>
      <w:r w:rsidRPr="003F4770">
        <w:rPr>
          <w:bCs/>
          <w:sz w:val="24"/>
          <w:lang w:val="ro-RO"/>
        </w:rPr>
        <w:t>Numele satului Vima Mică este legat de posesiunile voievozilor Drag , Balc şi Vasile. De-a lungul secolelor denumirea localităţii a suferit modificări :  1390 – Vydma , 1405 – Villa olachalis Vilma , 1543 -  draga –Vilma , 1549 – Wylmany , 1566 – Wilma , 1598 – dragia –Vilma , 1603 – pagus Vilma , 1733 – Vimma , 1750 – Vima  Dredzaszke , 1760 – 1762 Draga Vilma  şi după 1800 – Vima Mică sau Draga Vilma .</w:t>
      </w:r>
    </w:p>
    <w:p w:rsidR="00976D86" w:rsidRPr="003F4770" w:rsidRDefault="00976D86" w:rsidP="00976D86">
      <w:pPr>
        <w:pStyle w:val="BodyText3"/>
        <w:numPr>
          <w:ilvl w:val="0"/>
          <w:numId w:val="27"/>
        </w:numPr>
        <w:spacing w:after="0"/>
        <w:ind w:hanging="180"/>
        <w:rPr>
          <w:bCs/>
          <w:sz w:val="24"/>
          <w:lang w:val="pt-BR"/>
        </w:rPr>
      </w:pPr>
      <w:r w:rsidRPr="003F4770">
        <w:rPr>
          <w:bCs/>
          <w:sz w:val="24"/>
          <w:lang w:val="ro-RO"/>
        </w:rPr>
        <w:t xml:space="preserve"> </w:t>
      </w:r>
      <w:r w:rsidRPr="003F4770">
        <w:rPr>
          <w:bCs/>
          <w:sz w:val="24"/>
          <w:lang w:val="pt-BR"/>
        </w:rPr>
        <w:t>Ocupaţiile  de bază ale  populaţiei sunt   agricultura si cresterea animalelor .</w:t>
      </w:r>
    </w:p>
    <w:p w:rsidR="00976D86" w:rsidRPr="009B6DF2" w:rsidRDefault="00976D86" w:rsidP="00976D86">
      <w:pPr>
        <w:pStyle w:val="BodyText3"/>
        <w:ind w:left="2280"/>
        <w:rPr>
          <w:bCs/>
          <w:sz w:val="32"/>
          <w:szCs w:val="32"/>
          <w:lang w:val="pt-BR"/>
        </w:rPr>
      </w:pPr>
    </w:p>
    <w:p w:rsidR="00976D86" w:rsidRPr="0035399A" w:rsidRDefault="00976D86" w:rsidP="00976D86">
      <w:pPr>
        <w:tabs>
          <w:tab w:val="left" w:pos="3495"/>
        </w:tabs>
        <w:jc w:val="both"/>
        <w:rPr>
          <w:bCs/>
          <w:sz w:val="24"/>
          <w:szCs w:val="24"/>
          <w:lang w:val="ro-RO"/>
        </w:rPr>
      </w:pPr>
      <w:r w:rsidRPr="0035399A">
        <w:rPr>
          <w:bCs/>
          <w:sz w:val="24"/>
          <w:szCs w:val="24"/>
          <w:lang w:val="ro-RO"/>
        </w:rPr>
        <w:t xml:space="preserve">       Prima mentionare  documentară despre existența școlii în satul Vima Mică,datează din anul 1858 când școala era frecventată de 12 elevi.Dacă la aceasta dată exista o școală,un învățător și elevi,în mod sigur școala a luat ființă mai devreme.</w:t>
      </w:r>
      <w:r>
        <w:rPr>
          <w:bCs/>
          <w:sz w:val="24"/>
          <w:szCs w:val="24"/>
          <w:lang w:val="ro-RO"/>
        </w:rPr>
        <w:t xml:space="preserve"> </w:t>
      </w:r>
      <w:r w:rsidRPr="0035399A">
        <w:rPr>
          <w:bCs/>
          <w:sz w:val="24"/>
          <w:szCs w:val="24"/>
          <w:lang w:val="ro-RO"/>
        </w:rPr>
        <w:t>De altfel prin testamentul nobilului Tudor Bodea din Vima Mică,</w:t>
      </w:r>
      <w:r>
        <w:rPr>
          <w:bCs/>
          <w:sz w:val="24"/>
          <w:szCs w:val="24"/>
          <w:lang w:val="ro-RO"/>
        </w:rPr>
        <w:t xml:space="preserve"> </w:t>
      </w:r>
      <w:r w:rsidRPr="0035399A">
        <w:rPr>
          <w:bCs/>
          <w:sz w:val="24"/>
          <w:szCs w:val="24"/>
          <w:lang w:val="ro-RO"/>
        </w:rPr>
        <w:t>întocmit la 21 noiembrie 1843,</w:t>
      </w:r>
      <w:r>
        <w:rPr>
          <w:bCs/>
          <w:sz w:val="24"/>
          <w:szCs w:val="24"/>
          <w:lang w:val="ro-RO"/>
        </w:rPr>
        <w:t xml:space="preserve"> </w:t>
      </w:r>
      <w:r w:rsidRPr="0035399A">
        <w:rPr>
          <w:bCs/>
          <w:sz w:val="24"/>
          <w:szCs w:val="24"/>
          <w:lang w:val="ro-RO"/>
        </w:rPr>
        <w:t>unul din fiii acestuia Bodea Urs (Timotei)</w:t>
      </w:r>
      <w:r>
        <w:rPr>
          <w:bCs/>
          <w:sz w:val="24"/>
          <w:szCs w:val="24"/>
          <w:lang w:val="ro-RO"/>
        </w:rPr>
        <w:t xml:space="preserve"> </w:t>
      </w:r>
      <w:r w:rsidRPr="0035399A">
        <w:rPr>
          <w:bCs/>
          <w:sz w:val="24"/>
          <w:szCs w:val="24"/>
          <w:lang w:val="ro-RO"/>
        </w:rPr>
        <w:t>este scos din mostenirea casei părintești pentru că a frecventat gimnaziul din Baia Mare și s-a cheltuit cu el suma de 500 florini.Înainte de a fi urmat cursurile gimnaziului din Baia Mare,este firesc sa fi învățat la școala din sat.Același Bodea Urs (Timotei) semnează o scrisoare de zălogire a unor pământuri din hotarul satului Vima Mică la data de 3 februarie 1870 ,,s-au scrisu prin mine Timotei Bodea învățătoriu”.Prin urmare primul învățător din Vima Mică al cărui nume îl cunoaștem a fost Timotei Bodea.</w:t>
      </w:r>
    </w:p>
    <w:p w:rsidR="00976D86" w:rsidRPr="0035399A" w:rsidRDefault="00976D86" w:rsidP="00976D86">
      <w:pPr>
        <w:tabs>
          <w:tab w:val="left" w:pos="3495"/>
        </w:tabs>
        <w:jc w:val="both"/>
        <w:rPr>
          <w:bCs/>
          <w:sz w:val="24"/>
          <w:szCs w:val="24"/>
          <w:lang w:val="it-IT"/>
        </w:rPr>
      </w:pPr>
      <w:r w:rsidRPr="0035399A">
        <w:rPr>
          <w:bCs/>
          <w:sz w:val="24"/>
          <w:szCs w:val="24"/>
          <w:lang w:val="ro-RO"/>
        </w:rPr>
        <w:t xml:space="preserve">        </w:t>
      </w:r>
      <w:r w:rsidRPr="0035399A">
        <w:rPr>
          <w:bCs/>
          <w:sz w:val="24"/>
          <w:szCs w:val="24"/>
          <w:lang w:val="it-IT"/>
        </w:rPr>
        <w:t>Între anii 1863-1864 școala din Vima Mică a fost frecventată de 51 elevi; între anii 1868-1869 erau 23 de elevi care frecventau cursurile.Dupa Timotei Bodea urmează ca invățător Ioan Roman,care nu se dovedește a fi sârguincios, creând neplăceri în rândul sătenilor.Astfel se inregistrează în 1877 plângerea lui Grigore Cândea către protopopul Cetații de Piatră împotriva învățătorului Ioan Roman care ,,nu-și îndeplinește îndatoririle față de școală...(și cere n.n.)demisionarea din postul de învățătoriu...(motivând că n.n.)un ban se câstiga cu greu ca să-l poată plati pe învățător și el nu se interesează de copii,nu-i învață”</w:t>
      </w:r>
    </w:p>
    <w:p w:rsidR="00976D86" w:rsidRPr="0035399A" w:rsidRDefault="00976D86" w:rsidP="00976D86">
      <w:pPr>
        <w:tabs>
          <w:tab w:val="left" w:pos="3495"/>
        </w:tabs>
        <w:jc w:val="both"/>
        <w:rPr>
          <w:bCs/>
          <w:sz w:val="24"/>
          <w:szCs w:val="24"/>
          <w:lang w:val="it-IT"/>
        </w:rPr>
      </w:pPr>
      <w:r w:rsidRPr="0035399A">
        <w:rPr>
          <w:bCs/>
          <w:sz w:val="24"/>
          <w:szCs w:val="24"/>
          <w:lang w:val="it-IT"/>
        </w:rPr>
        <w:t xml:space="preserve">        Măsurile luate duc la înlocuirea învățătoriului Ioan Roman cu Grigore Roman,atestat ca învățător între anii 1878-1883.Urmează apoi învățătorii: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44"/>
        <w:gridCol w:w="4644"/>
      </w:tblGrid>
      <w:tr w:rsidR="00976D86" w:rsidRPr="00577527" w:rsidTr="00660461"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lastRenderedPageBreak/>
              <w:t>Atanasie Cândea</w:t>
            </w:r>
          </w:p>
        </w:tc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 xml:space="preserve">   1884-1887</w:t>
            </w:r>
          </w:p>
        </w:tc>
      </w:tr>
      <w:tr w:rsidR="00976D86" w:rsidRPr="00577527" w:rsidTr="00660461"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>Grigoriu Roman</w:t>
            </w:r>
          </w:p>
        </w:tc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 xml:space="preserve">   1888-1889</w:t>
            </w:r>
          </w:p>
        </w:tc>
      </w:tr>
      <w:tr w:rsidR="00976D86" w:rsidRPr="00577527" w:rsidTr="00660461"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>Ioan Percea</w:t>
            </w:r>
          </w:p>
        </w:tc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 xml:space="preserve">   1890;1894-1900; 1905-1910</w:t>
            </w:r>
          </w:p>
        </w:tc>
      </w:tr>
      <w:tr w:rsidR="00976D86" w:rsidRPr="00577527" w:rsidTr="00660461"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>Ioan Cristea</w:t>
            </w:r>
          </w:p>
        </w:tc>
        <w:tc>
          <w:tcPr>
            <w:tcW w:w="4644" w:type="dxa"/>
          </w:tcPr>
          <w:p w:rsidR="00976D86" w:rsidRPr="00577527" w:rsidRDefault="00976D86" w:rsidP="00660461">
            <w:pPr>
              <w:tabs>
                <w:tab w:val="left" w:pos="3495"/>
              </w:tabs>
              <w:rPr>
                <w:bCs/>
                <w:sz w:val="24"/>
                <w:szCs w:val="24"/>
              </w:rPr>
            </w:pPr>
            <w:r w:rsidRPr="00577527">
              <w:rPr>
                <w:bCs/>
                <w:sz w:val="24"/>
                <w:szCs w:val="24"/>
              </w:rPr>
              <w:t xml:space="preserve">   1911-1916;1919-1940</w:t>
            </w:r>
          </w:p>
        </w:tc>
      </w:tr>
    </w:tbl>
    <w:p w:rsidR="00976D86" w:rsidRPr="0035399A" w:rsidRDefault="00976D86" w:rsidP="00976D86">
      <w:pPr>
        <w:tabs>
          <w:tab w:val="left" w:pos="3495"/>
        </w:tabs>
        <w:rPr>
          <w:bCs/>
          <w:sz w:val="40"/>
          <w:szCs w:val="40"/>
        </w:rPr>
      </w:pP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</w:rPr>
      </w:pPr>
      <w:r w:rsidRPr="0035399A">
        <w:rPr>
          <w:bCs/>
          <w:sz w:val="24"/>
          <w:szCs w:val="24"/>
        </w:rPr>
        <w:t xml:space="preserve">         La 1889 erau înscriși la școală 53 elevi,din care frecventau cursurile numai 23,</w:t>
      </w:r>
      <w:r>
        <w:rPr>
          <w:bCs/>
          <w:sz w:val="24"/>
          <w:szCs w:val="24"/>
        </w:rPr>
        <w:t xml:space="preserve">   </w:t>
      </w:r>
      <w:r w:rsidRPr="0035399A">
        <w:rPr>
          <w:bCs/>
          <w:sz w:val="24"/>
          <w:szCs w:val="24"/>
        </w:rPr>
        <w:t>iar la examene s-au prezentat 14.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</w:rPr>
      </w:pPr>
      <w:r w:rsidRPr="0035399A">
        <w:rPr>
          <w:bCs/>
          <w:sz w:val="24"/>
          <w:szCs w:val="24"/>
        </w:rPr>
        <w:t xml:space="preserve">         În anul 1912 se construieste o școală nouă:,,Școala e nouă abia din anul 1912,de piatră și foarte frumoasă de caracter curat , confesional...Învățător eu Ioan Cristea.”Școala a fost construită de către locuitorii satului Vima Mică și avea o singură sală de clasă unde elevii învățau atat înainte cât  și după masă simultan două până la patru clase începând cu clasa I până la clasa a VII-a .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</w:rPr>
      </w:pPr>
      <w:r w:rsidRPr="0035399A">
        <w:rPr>
          <w:bCs/>
          <w:sz w:val="24"/>
          <w:szCs w:val="24"/>
        </w:rPr>
        <w:t xml:space="preserve">         Din cercetarea documentelor școlare (cataloage,registre de înscriere,registre matricole) păstrate în arhiva școlii din Vima Mică , rezultă că școala era frecventată de un insemnat număr de elevi,multă vreme fiind instruiți de singurul învățător Ioan Cristea.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</w:rPr>
      </w:pPr>
      <w:r w:rsidRPr="0035399A">
        <w:rPr>
          <w:bCs/>
          <w:sz w:val="24"/>
          <w:szCs w:val="24"/>
        </w:rPr>
        <w:t xml:space="preserve">        Personalitatea dascălului Ioan Cristea ,care timp de 28 de ani a deșteptat mințile tinerilor din Vima Mică ,a rămas vie până astăzi in memoria celor ce i-au urmat sfaturile. Pe piatra de pe mormântul invățătorului Ioan Cristea se află dăltuite următoarele cuvinte:,,Aicea odihnește și doarme ne-ncetat , Acel ce-n astă lume pe mulți a deșteptat.”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</w:rPr>
      </w:pPr>
      <w:r w:rsidRPr="0035399A">
        <w:rPr>
          <w:bCs/>
          <w:sz w:val="24"/>
          <w:szCs w:val="24"/>
        </w:rPr>
        <w:t xml:space="preserve">          Din documentele școlare cercetate păstrate din perioada învățătorului Ioan Cristea,am aflat numărul elevilor înscriși și a celor care frecventau școala.În anul școlar 1924-1925 erau înscriși 65 de elevidin care au promovat 63.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</w:rPr>
        <w:t xml:space="preserve">   </w:t>
      </w:r>
      <w:r w:rsidRPr="0035399A">
        <w:rPr>
          <w:bCs/>
          <w:sz w:val="24"/>
          <w:szCs w:val="24"/>
          <w:lang w:val="fr-FR"/>
        </w:rPr>
        <w:t>1926-1927-88 elevi au frecventat, au promovat 82;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t xml:space="preserve">   1933-1934-108 elevi au frecventat,au promovat 104;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t xml:space="preserve">   1935-1936-au frecventat 80, au promovat 75;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t xml:space="preserve">   1937-1938-au frecventat 117, au promovat 89;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lastRenderedPageBreak/>
        <w:t xml:space="preserve">   1938-1939-au frecventat 113, au promovat 109;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t xml:space="preserve">   1939-1940-au frecventat 99, au promovat 86.</w:t>
      </w:r>
    </w:p>
    <w:p w:rsidR="00976D86" w:rsidRPr="0035399A" w:rsidRDefault="00976D86" w:rsidP="00976D86">
      <w:pPr>
        <w:tabs>
          <w:tab w:val="left" w:pos="3495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t xml:space="preserve">         Începând cu anul școlar 1938-1939 alături de învățătorul Ioan Cristea,este menționată ca învățătoare la clasele I-III Cornelia Roman.    Ocuparea părții de nord a Transilvaniei de către unguri prin impunerea criminalului Dictat de la Viena din 30 august 1940,a adus schimbări și în organizarea învățământului . În Vima Mică au fost trimiși învățători maghiari:Rend Elisabeta si  Lorincz Iosif.În școală se vorbea limba maghiară.</w:t>
      </w:r>
    </w:p>
    <w:p w:rsidR="00976D86" w:rsidRPr="000A677B" w:rsidRDefault="00976D86" w:rsidP="00976D86">
      <w:pPr>
        <w:tabs>
          <w:tab w:val="left" w:pos="5940"/>
        </w:tabs>
        <w:rPr>
          <w:bCs/>
          <w:sz w:val="24"/>
          <w:szCs w:val="24"/>
          <w:lang w:val="fr-FR"/>
        </w:rPr>
      </w:pPr>
      <w:r w:rsidRPr="0035399A">
        <w:rPr>
          <w:bCs/>
          <w:sz w:val="24"/>
          <w:szCs w:val="24"/>
          <w:lang w:val="fr-FR"/>
        </w:rPr>
        <w:t xml:space="preserve">           După anul 1944 școala revine pe făgașul normal.Învățători erau Cornelia Roman și Alexandru Roman.</w:t>
      </w:r>
    </w:p>
    <w:p w:rsidR="00976D86" w:rsidRDefault="00976D86" w:rsidP="00976D86">
      <w:pPr>
        <w:spacing w:line="360" w:lineRule="auto"/>
        <w:jc w:val="both"/>
        <w:rPr>
          <w:b/>
          <w:color w:val="0000FF"/>
          <w:sz w:val="24"/>
          <w:lang w:val="sv-SE"/>
        </w:rPr>
      </w:pPr>
      <w:r>
        <w:rPr>
          <w:sz w:val="24"/>
          <w:lang w:val="it-IT"/>
        </w:rPr>
        <w:t xml:space="preserve"> </w:t>
      </w:r>
    </w:p>
    <w:p w:rsidR="0032181D" w:rsidRDefault="0032181D" w:rsidP="0032181D">
      <w:pPr>
        <w:rPr>
          <w:lang w:val="fr-FR"/>
        </w:rPr>
      </w:pPr>
    </w:p>
    <w:sectPr w:rsidR="0032181D" w:rsidSect="008274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7" w:h="16840" w:code="9"/>
      <w:pgMar w:top="1843" w:right="927" w:bottom="2880" w:left="1440" w:header="720" w:footer="1785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A71" w:rsidRDefault="00596A71">
      <w:r>
        <w:separator/>
      </w:r>
    </w:p>
  </w:endnote>
  <w:endnote w:type="continuationSeparator" w:id="0">
    <w:p w:rsidR="00596A71" w:rsidRDefault="00596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706" w:rsidRDefault="004D270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BDB" w:rsidRDefault="00C20121" w:rsidP="00C20121">
    <w:pPr>
      <w:pStyle w:val="Footer"/>
      <w:spacing w:after="0"/>
      <w:rPr>
        <w:sz w:val="20"/>
        <w:szCs w:val="20"/>
        <w:lang w:val="ro-RO"/>
      </w:rPr>
    </w:pPr>
    <w:r>
      <w:rPr>
        <w:sz w:val="20"/>
        <w:szCs w:val="20"/>
        <w:lang w:val="ro-RO"/>
      </w:rPr>
      <w:t>Vima Mica</w:t>
    </w:r>
  </w:p>
  <w:p w:rsidR="00382BDB" w:rsidRDefault="00E91324" w:rsidP="00C20121">
    <w:pPr>
      <w:pStyle w:val="Footer"/>
      <w:spacing w:after="0"/>
      <w:rPr>
        <w:sz w:val="20"/>
        <w:szCs w:val="20"/>
        <w:lang w:val="ro-RO"/>
      </w:rPr>
    </w:pPr>
    <w:r>
      <w:rPr>
        <w:sz w:val="20"/>
        <w:szCs w:val="20"/>
        <w:lang w:val="ro-RO"/>
      </w:rPr>
      <w:t xml:space="preserve">Tel./ fax : </w:t>
    </w:r>
    <w:r w:rsidR="00B95185">
      <w:rPr>
        <w:sz w:val="20"/>
        <w:szCs w:val="20"/>
        <w:lang w:val="ro-RO"/>
      </w:rPr>
      <w:t>0362 800769</w:t>
    </w:r>
  </w:p>
  <w:p w:rsidR="00382BDB" w:rsidRPr="00077D64" w:rsidRDefault="00E91324" w:rsidP="00C20121">
    <w:pPr>
      <w:pStyle w:val="Footer"/>
      <w:spacing w:after="0"/>
      <w:rPr>
        <w:sz w:val="20"/>
        <w:szCs w:val="20"/>
        <w:lang w:val="it-IT"/>
      </w:rPr>
    </w:pPr>
    <w:r>
      <w:rPr>
        <w:sz w:val="20"/>
        <w:szCs w:val="20"/>
        <w:lang w:val="ro-RO"/>
      </w:rPr>
      <w:t xml:space="preserve">e-mail: </w:t>
    </w:r>
    <w:r w:rsidR="00C20121" w:rsidRPr="00FD3A2D">
      <w:rPr>
        <w:sz w:val="20"/>
        <w:szCs w:val="20"/>
        <w:lang w:val="ro-RO"/>
      </w:rPr>
      <w:t>scoala_vima</w:t>
    </w:r>
    <w:r w:rsidR="00C20121">
      <w:rPr>
        <w:sz w:val="20"/>
        <w:szCs w:val="20"/>
        <w:lang w:val="ro-RO"/>
      </w:rPr>
      <w:t xml:space="preserve"> @yahoo.com</w:t>
    </w:r>
    <w:r w:rsidR="00545BFD">
      <w:rPr>
        <w:sz w:val="20"/>
        <w:szCs w:val="20"/>
        <w:lang w:val="it-IT"/>
      </w:rPr>
      <w:tab/>
      <w:t xml:space="preserve">                                        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706" w:rsidRDefault="004D270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A71" w:rsidRDefault="00596A71">
      <w:r>
        <w:separator/>
      </w:r>
    </w:p>
  </w:footnote>
  <w:footnote w:type="continuationSeparator" w:id="0">
    <w:p w:rsidR="00596A71" w:rsidRDefault="00596A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706" w:rsidRDefault="004D270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97B" w:rsidRPr="00C03308" w:rsidRDefault="00DA0756" w:rsidP="00C03308">
    <w:pPr>
      <w:pStyle w:val="Header"/>
      <w:tabs>
        <w:tab w:val="clear" w:pos="8640"/>
        <w:tab w:val="left" w:pos="5923"/>
      </w:tabs>
      <w:spacing w:line="240" w:lineRule="auto"/>
      <w:rPr>
        <w:rFonts w:ascii="Times New Roman" w:hAnsi="Times New Roman"/>
        <w:noProof/>
        <w:sz w:val="20"/>
        <w:szCs w:val="20"/>
        <w:lang w:val="ro-RO"/>
      </w:rPr>
    </w:pPr>
    <w:r>
      <w:rPr>
        <w:rFonts w:ascii="Times New Roman" w:hAnsi="Times New Roman"/>
        <w:noProof/>
        <w:sz w:val="20"/>
        <w:szCs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60" type="#_x0000_t202" style="position:absolute;margin-left:376.5pt;margin-top:6.95pt;width:90.75pt;height:56.5pt;z-index:25165824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" stroked="f">
          <v:textbox style="mso-next-textbox:#Text Box 2">
            <w:txbxContent>
              <w:p w:rsidR="00204952" w:rsidRPr="00E223EF" w:rsidRDefault="00204952" w:rsidP="00204952">
                <w:pPr>
                  <w:spacing w:after="0" w:line="192" w:lineRule="auto"/>
                  <w:jc w:val="center"/>
                  <w:rPr>
                    <w:rFonts w:ascii="Cambria" w:hAnsi="Cambria"/>
                    <w:color w:val="245794"/>
                    <w:sz w:val="26"/>
                    <w:szCs w:val="26"/>
                  </w:rPr>
                </w:pPr>
                <w:r w:rsidRPr="00E223EF">
                  <w:rPr>
                    <w:rFonts w:ascii="Cambria" w:hAnsi="Cambria"/>
                    <w:color w:val="204D84"/>
                    <w:sz w:val="26"/>
                    <w:szCs w:val="26"/>
                  </w:rPr>
                  <w:t>MINISTERUL EDUCA</w:t>
                </w:r>
                <w:r w:rsidRPr="00E223EF">
                  <w:rPr>
                    <w:rFonts w:ascii="Cambria" w:hAnsi="Cambria" w:cs="Cambria"/>
                    <w:color w:val="204D84"/>
                    <w:sz w:val="26"/>
                    <w:szCs w:val="26"/>
                  </w:rPr>
                  <w:t>Ț</w:t>
                </w:r>
                <w:r w:rsidRPr="00E223EF">
                  <w:rPr>
                    <w:rFonts w:ascii="Cambria" w:hAnsi="Cambria"/>
                    <w:color w:val="204D84"/>
                    <w:sz w:val="26"/>
                    <w:szCs w:val="26"/>
                  </w:rPr>
                  <w:t>IEI</w:t>
                </w:r>
                <w:r>
                  <w:rPr>
                    <w:rFonts w:ascii="Cambria" w:hAnsi="Cambria"/>
                    <w:color w:val="204D84"/>
                    <w:sz w:val="26"/>
                    <w:szCs w:val="26"/>
                  </w:rPr>
                  <w:t xml:space="preserve"> </w:t>
                </w:r>
                <w:r w:rsidR="00B95190">
                  <w:rPr>
                    <w:rFonts w:ascii="Cambria" w:hAnsi="Cambria"/>
                    <w:color w:val="204D84"/>
                    <w:sz w:val="26"/>
                    <w:szCs w:val="26"/>
                  </w:rPr>
                  <w:t xml:space="preserve">  </w:t>
                </w:r>
                <w:r w:rsidR="00CC32FF">
                  <w:rPr>
                    <w:rFonts w:ascii="Cambria" w:hAnsi="Cambria"/>
                    <w:color w:val="204D84"/>
                    <w:sz w:val="26"/>
                    <w:szCs w:val="26"/>
                  </w:rPr>
                  <w:t xml:space="preserve">       </w:t>
                </w:r>
              </w:p>
            </w:txbxContent>
          </v:textbox>
          <w10:wrap type="square"/>
        </v:shape>
      </w:pict>
    </w:r>
    <w:r w:rsidRPr="00DA0756">
      <w:rPr>
        <w:rFonts w:ascii="Times New Roman" w:hAnsi="Times New Roman"/>
        <w:noProof/>
        <w:sz w:val="20"/>
        <w:szCs w:val="20"/>
        <w:lang w:val="ro-RO" w:eastAsia="zh-TW"/>
      </w:rPr>
      <w:pict>
        <v:shape id="_x0000_s2059" type="#_x0000_t202" style="position:absolute;margin-left:-15pt;margin-top:6.95pt;width:112.25pt;height:55.55pt;z-index:251657216;mso-height-percent:200;mso-height-percent:200;mso-width-relative:margin;mso-height-relative:margin" strokecolor="white">
          <v:textbox style="mso-next-textbox:#_x0000_s2059;mso-fit-shape-to-text:t">
            <w:txbxContent>
              <w:p w:rsidR="00410F4F" w:rsidRPr="00ED451E" w:rsidRDefault="00410F4F" w:rsidP="00ED451E">
                <w:pPr>
                  <w:spacing w:after="0"/>
                  <w:rPr>
                    <w:rFonts w:ascii="Times New Roman" w:hAnsi="Times New Roman"/>
                    <w:noProof/>
                    <w:sz w:val="24"/>
                    <w:szCs w:val="24"/>
                    <w:lang w:val="ro-RO"/>
                  </w:rPr>
                </w:pPr>
                <w:r w:rsidRPr="00ED451E">
                  <w:rPr>
                    <w:rFonts w:ascii="Times New Roman" w:hAnsi="Times New Roman"/>
                    <w:noProof/>
                    <w:sz w:val="24"/>
                    <w:szCs w:val="24"/>
                    <w:lang w:val="ro-RO"/>
                  </w:rPr>
                  <w:t>ŞCOALA  GIMNAZIALĂ</w:t>
                </w:r>
              </w:p>
              <w:p w:rsidR="00410F4F" w:rsidRPr="00ED451E" w:rsidRDefault="00CC32FF" w:rsidP="00ED451E">
                <w:pPr>
                  <w:spacing w:after="0"/>
                  <w:rPr>
                    <w:sz w:val="24"/>
                    <w:szCs w:val="24"/>
                  </w:rPr>
                </w:pPr>
                <w:r>
                  <w:rPr>
                    <w:rFonts w:ascii="Times New Roman" w:hAnsi="Times New Roman"/>
                    <w:noProof/>
                    <w:sz w:val="24"/>
                    <w:szCs w:val="24"/>
                    <w:lang w:val="ro-RO"/>
                  </w:rPr>
                  <w:t xml:space="preserve"> </w:t>
                </w:r>
                <w:r w:rsidR="00410F4F" w:rsidRPr="00ED451E">
                  <w:rPr>
                    <w:rFonts w:ascii="Times New Roman" w:hAnsi="Times New Roman"/>
                    <w:noProof/>
                    <w:sz w:val="24"/>
                    <w:szCs w:val="24"/>
                    <w:lang w:val="ro-RO"/>
                  </w:rPr>
                  <w:t>VIMA MIC</w:t>
                </w:r>
                <w:r w:rsidR="00E31A62">
                  <w:rPr>
                    <w:rFonts w:ascii="Times New Roman" w:hAnsi="Times New Roman"/>
                    <w:noProof/>
                    <w:sz w:val="24"/>
                    <w:szCs w:val="24"/>
                    <w:lang w:val="ro-RO"/>
                  </w:rPr>
                  <w:t>Ă</w:t>
                </w:r>
              </w:p>
            </w:txbxContent>
          </v:textbox>
        </v:shape>
      </w:pict>
    </w:r>
    <w:r w:rsidR="00ED4AB2">
      <w:rPr>
        <w:rFonts w:ascii="Times New Roman" w:hAnsi="Times New Roman"/>
        <w:noProof/>
        <w:sz w:val="20"/>
        <w:szCs w:val="20"/>
        <w:lang w:val="ro-RO"/>
      </w:rPr>
      <w:t xml:space="preserve">   </w:t>
    </w:r>
    <w:r w:rsidR="00E764C2">
      <w:rPr>
        <w:rFonts w:ascii="Times New Roman" w:hAnsi="Times New Roman"/>
        <w:noProof/>
        <w:sz w:val="20"/>
        <w:szCs w:val="20"/>
        <w:lang w:val="ro-RO"/>
      </w:rPr>
      <w:t xml:space="preserve">                       </w:t>
    </w:r>
    <w:r w:rsidR="00ED4AB2">
      <w:rPr>
        <w:rFonts w:ascii="Times New Roman" w:hAnsi="Times New Roman"/>
        <w:noProof/>
        <w:sz w:val="20"/>
        <w:szCs w:val="20"/>
        <w:lang w:val="ro-RO"/>
      </w:rPr>
      <w:t xml:space="preserve">   </w:t>
    </w:r>
    <w:r w:rsidR="00B95190">
      <w:rPr>
        <w:rFonts w:ascii="Times New Roman" w:hAnsi="Times New Roman"/>
        <w:noProof/>
        <w:sz w:val="20"/>
        <w:szCs w:val="20"/>
        <w:lang w:val="ro-RO"/>
      </w:rPr>
      <w:t xml:space="preserve">        </w:t>
    </w:r>
    <w:r w:rsidR="00ED451E">
      <w:rPr>
        <w:rFonts w:ascii="Times New Roman" w:hAnsi="Times New Roman"/>
        <w:noProof/>
        <w:sz w:val="20"/>
        <w:szCs w:val="20"/>
        <w:lang w:val="ro-RO"/>
      </w:rPr>
      <w:t xml:space="preserve"> </w:t>
    </w:r>
    <w:r w:rsidR="00CC32FF">
      <w:rPr>
        <w:rFonts w:ascii="Times New Roman" w:hAnsi="Times New Roman"/>
        <w:noProof/>
        <w:sz w:val="20"/>
        <w:szCs w:val="20"/>
        <w:lang w:val="ro-RO"/>
      </w:rPr>
      <w:t xml:space="preserve"> </w:t>
    </w:r>
    <w:r w:rsidR="00204952">
      <w:rPr>
        <w:rFonts w:ascii="Times New Roman" w:hAnsi="Times New Roman"/>
        <w:noProof/>
        <w:sz w:val="20"/>
        <w:szCs w:val="20"/>
        <w:lang w:val="ro-RO"/>
      </w:rPr>
      <w:t xml:space="preserve"> </w:t>
    </w:r>
    <w:r w:rsidR="00B95190">
      <w:rPr>
        <w:noProof/>
      </w:rPr>
      <w:drawing>
        <wp:inline distT="0" distB="0" distL="0" distR="0">
          <wp:extent cx="781050" cy="676275"/>
          <wp:effectExtent l="19050" t="0" r="0" b="0"/>
          <wp:docPr id="4" name="Imagine 1" descr="sigl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igla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917" cy="6813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34079">
      <w:rPr>
        <w:rFonts w:ascii="Times New Roman" w:hAnsi="Times New Roman"/>
        <w:noProof/>
        <w:sz w:val="20"/>
        <w:szCs w:val="20"/>
        <w:lang w:val="ro-RO"/>
      </w:rPr>
      <w:t xml:space="preserve">         </w:t>
    </w:r>
    <w:r w:rsidR="00DD72E2">
      <w:rPr>
        <w:rFonts w:ascii="Times New Roman" w:hAnsi="Times New Roman"/>
        <w:noProof/>
        <w:sz w:val="20"/>
        <w:szCs w:val="20"/>
        <w:lang w:val="ro-RO"/>
      </w:rPr>
      <w:t xml:space="preserve">                                    </w:t>
    </w:r>
    <w:r w:rsidR="00334079">
      <w:rPr>
        <w:rFonts w:ascii="Times New Roman" w:hAnsi="Times New Roman"/>
        <w:noProof/>
        <w:sz w:val="20"/>
        <w:szCs w:val="20"/>
        <w:lang w:val="ro-RO"/>
      </w:rPr>
      <w:t xml:space="preserve"> </w:t>
    </w:r>
    <w:r w:rsidR="007635D6">
      <w:rPr>
        <w:noProof/>
        <w:sz w:val="26"/>
        <w:szCs w:val="26"/>
      </w:rPr>
      <w:drawing>
        <wp:inline distT="0" distB="0" distL="0" distR="0">
          <wp:extent cx="647700" cy="657225"/>
          <wp:effectExtent l="19050" t="0" r="0" b="0"/>
          <wp:docPr id="1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5823" cy="6553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635D6">
      <w:rPr>
        <w:rFonts w:ascii="Times New Roman" w:hAnsi="Times New Roman"/>
        <w:noProof/>
        <w:sz w:val="20"/>
        <w:szCs w:val="20"/>
        <w:lang w:val="ro-RO"/>
      </w:rPr>
      <w:t xml:space="preserve">  </w:t>
    </w:r>
    <w:r w:rsidR="00DD72E2">
      <w:rPr>
        <w:rFonts w:ascii="Times New Roman" w:hAnsi="Times New Roman"/>
        <w:noProof/>
        <w:sz w:val="20"/>
        <w:szCs w:val="20"/>
        <w:lang w:val="ro-RO"/>
      </w:rPr>
      <w:t xml:space="preserve">      </w:t>
    </w:r>
    <w:r w:rsidR="007635D6">
      <w:rPr>
        <w:rFonts w:ascii="Times New Roman" w:hAnsi="Times New Roman"/>
        <w:noProof/>
        <w:sz w:val="20"/>
        <w:szCs w:val="20"/>
        <w:lang w:val="ro-RO"/>
      </w:rPr>
      <w:t xml:space="preserve">  </w:t>
    </w:r>
    <w:r w:rsidR="00334079">
      <w:rPr>
        <w:rFonts w:ascii="Times New Roman" w:hAnsi="Times New Roman"/>
        <w:noProof/>
        <w:sz w:val="20"/>
        <w:szCs w:val="20"/>
        <w:lang w:val="ro-RO"/>
      </w:rPr>
      <w:t xml:space="preserve"> </w:t>
    </w:r>
    <w:r w:rsidR="00E33501">
      <w:rPr>
        <w:rFonts w:ascii="Times New Roman" w:hAnsi="Times New Roman"/>
        <w:noProof/>
        <w:sz w:val="20"/>
        <w:szCs w:val="20"/>
        <w:lang w:val="ro-RO"/>
      </w:rPr>
      <w:t xml:space="preserve">  </w:t>
    </w:r>
    <w:r w:rsidR="00C03308">
      <w:rPr>
        <w:rFonts w:ascii="Times New Roman" w:hAnsi="Times New Roman"/>
        <w:noProof/>
        <w:sz w:val="20"/>
        <w:szCs w:val="20"/>
        <w:lang w:val="ro-RO"/>
      </w:rPr>
      <w:t xml:space="preserve">  </w:t>
    </w:r>
    <w:r w:rsidR="00334079">
      <w:rPr>
        <w:rFonts w:ascii="Times New Roman" w:hAnsi="Times New Roman"/>
        <w:noProof/>
        <w:sz w:val="20"/>
        <w:szCs w:val="20"/>
        <w:lang w:val="ro-RO"/>
      </w:rPr>
      <w:t xml:space="preserve">           </w:t>
    </w:r>
    <w:r w:rsidR="00C03308">
      <w:rPr>
        <w:rFonts w:ascii="Times New Roman" w:hAnsi="Times New Roman"/>
        <w:noProof/>
        <w:sz w:val="20"/>
        <w:szCs w:val="20"/>
        <w:lang w:val="ro-RO"/>
      </w:rPr>
      <w:t xml:space="preserve">   </w:t>
    </w:r>
    <w:r w:rsidR="00CC32FF">
      <w:rPr>
        <w:rFonts w:ascii="Times New Roman" w:hAnsi="Times New Roman"/>
        <w:noProof/>
        <w:sz w:val="20"/>
        <w:szCs w:val="20"/>
        <w:lang w:val="ro-RO"/>
      </w:rPr>
      <w:t xml:space="preserve">            </w:t>
    </w:r>
    <w:r w:rsidR="00334079">
      <w:rPr>
        <w:rFonts w:ascii="Times New Roman" w:hAnsi="Times New Roman"/>
        <w:noProof/>
        <w:sz w:val="20"/>
        <w:szCs w:val="20"/>
        <w:lang w:val="ro-RO"/>
      </w:rPr>
      <w:t xml:space="preserve">       </w:t>
    </w:r>
    <w:r w:rsidR="00962B17">
      <w:rPr>
        <w:rFonts w:ascii="Times New Roman" w:hAnsi="Times New Roman"/>
        <w:noProof/>
        <w:sz w:val="20"/>
        <w:szCs w:val="20"/>
        <w:lang w:val="ro-RO"/>
      </w:rPr>
      <w:t xml:space="preserve">               </w:t>
    </w:r>
    <w:r w:rsidR="00204952">
      <w:rPr>
        <w:rFonts w:ascii="Times New Roman" w:hAnsi="Times New Roman"/>
        <w:noProof/>
        <w:sz w:val="20"/>
        <w:szCs w:val="20"/>
        <w:lang w:val="ro-RO"/>
      </w:rPr>
      <w:t xml:space="preserve">    </w:t>
    </w:r>
    <w:r w:rsidR="00962B17">
      <w:rPr>
        <w:rFonts w:ascii="Times New Roman" w:hAnsi="Times New Roman"/>
        <w:noProof/>
        <w:sz w:val="20"/>
        <w:szCs w:val="20"/>
        <w:lang w:val="ro-RO"/>
      </w:rPr>
      <w:t xml:space="preserve">      </w:t>
    </w:r>
    <w:r w:rsidR="00B95190">
      <w:tab/>
      <w:t xml:space="preserve">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706" w:rsidRDefault="004D270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705B8"/>
    <w:multiLevelType w:val="multilevel"/>
    <w:tmpl w:val="F63016AC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397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52" w:hanging="134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90" w:hanging="134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128" w:hanging="134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66" w:hanging="134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04" w:hanging="134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3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74" w:hanging="1800"/>
      </w:pPr>
      <w:rPr>
        <w:rFonts w:hint="default"/>
      </w:rPr>
    </w:lvl>
  </w:abstractNum>
  <w:abstractNum w:abstractNumId="1">
    <w:nsid w:val="017F0512"/>
    <w:multiLevelType w:val="hybridMultilevel"/>
    <w:tmpl w:val="9954AE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E1C7B30"/>
    <w:multiLevelType w:val="hybridMultilevel"/>
    <w:tmpl w:val="67AC9EEE"/>
    <w:lvl w:ilvl="0" w:tplc="04190005">
      <w:start w:val="1"/>
      <w:numFmt w:val="bullet"/>
      <w:lvlText w:val=""/>
      <w:lvlJc w:val="left"/>
      <w:pPr>
        <w:tabs>
          <w:tab w:val="num" w:pos="795"/>
        </w:tabs>
        <w:ind w:left="795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abstractNum w:abstractNumId="3">
    <w:nsid w:val="117867FF"/>
    <w:multiLevelType w:val="hybridMultilevel"/>
    <w:tmpl w:val="FE9EAF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4A535C2"/>
    <w:multiLevelType w:val="hybridMultilevel"/>
    <w:tmpl w:val="31AA8E8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4A65696"/>
    <w:multiLevelType w:val="hybridMultilevel"/>
    <w:tmpl w:val="1F36CD6E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nsid w:val="19B57CF8"/>
    <w:multiLevelType w:val="hybridMultilevel"/>
    <w:tmpl w:val="491C1356"/>
    <w:lvl w:ilvl="0" w:tplc="740E98E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CD9603C"/>
    <w:multiLevelType w:val="hybridMultilevel"/>
    <w:tmpl w:val="2E6EB97E"/>
    <w:lvl w:ilvl="0" w:tplc="C640410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9D622870">
      <w:start w:val="1"/>
      <w:numFmt w:val="decimal"/>
      <w:lvlText w:val="%2."/>
      <w:lvlJc w:val="left"/>
      <w:pPr>
        <w:ind w:left="144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0467C"/>
    <w:multiLevelType w:val="hybridMultilevel"/>
    <w:tmpl w:val="67A2452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260674F1"/>
    <w:multiLevelType w:val="hybridMultilevel"/>
    <w:tmpl w:val="2F589B5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26204E7A"/>
    <w:multiLevelType w:val="hybridMultilevel"/>
    <w:tmpl w:val="BBF8C5DA"/>
    <w:lvl w:ilvl="0" w:tplc="B4ACC720">
      <w:numFmt w:val="bullet"/>
      <w:lvlText w:val="-"/>
      <w:lvlJc w:val="left"/>
      <w:pPr>
        <w:ind w:left="1845" w:hanging="360"/>
      </w:pPr>
      <w:rPr>
        <w:rFonts w:ascii="Calibri" w:eastAsia="Calibri" w:hAnsi="Calibri" w:cs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6C91745"/>
    <w:multiLevelType w:val="hybridMultilevel"/>
    <w:tmpl w:val="3C5A9C92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BB45DEF"/>
    <w:multiLevelType w:val="hybridMultilevel"/>
    <w:tmpl w:val="D8DC04D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2BF1773B"/>
    <w:multiLevelType w:val="hybridMultilevel"/>
    <w:tmpl w:val="74CC4B72"/>
    <w:lvl w:ilvl="0" w:tplc="AD368C5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1A789F"/>
    <w:multiLevelType w:val="hybridMultilevel"/>
    <w:tmpl w:val="ABB84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742481"/>
    <w:multiLevelType w:val="hybridMultilevel"/>
    <w:tmpl w:val="1E8A1880"/>
    <w:lvl w:ilvl="0" w:tplc="473C398E">
      <w:start w:val="1"/>
      <w:numFmt w:val="lowerLetter"/>
      <w:lvlText w:val="%1."/>
      <w:lvlJc w:val="left"/>
      <w:pPr>
        <w:ind w:left="1428" w:hanging="360"/>
      </w:pPr>
      <w:rPr>
        <w:b/>
        <w:bCs/>
      </w:rPr>
    </w:lvl>
    <w:lvl w:ilvl="1" w:tplc="128AB05E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3048"/>
        </w:tabs>
        <w:ind w:left="3048" w:hanging="360"/>
      </w:pPr>
      <w:rPr>
        <w:rFonts w:ascii="Wingdings" w:hAnsi="Wingdings" w:cs="Wingdings" w:hint="default"/>
        <w:b/>
        <w:bCs/>
      </w:rPr>
    </w:lvl>
    <w:lvl w:ilvl="3" w:tplc="0418000F">
      <w:start w:val="1"/>
      <w:numFmt w:val="decimal"/>
      <w:lvlText w:val="%4."/>
      <w:lvlJc w:val="left"/>
      <w:pPr>
        <w:ind w:left="3588" w:hanging="360"/>
      </w:pPr>
    </w:lvl>
    <w:lvl w:ilvl="4" w:tplc="04180019">
      <w:start w:val="1"/>
      <w:numFmt w:val="lowerLetter"/>
      <w:lvlText w:val="%5."/>
      <w:lvlJc w:val="left"/>
      <w:pPr>
        <w:ind w:left="4308" w:hanging="360"/>
      </w:pPr>
    </w:lvl>
    <w:lvl w:ilvl="5" w:tplc="0418001B">
      <w:start w:val="1"/>
      <w:numFmt w:val="lowerRoman"/>
      <w:lvlText w:val="%6."/>
      <w:lvlJc w:val="right"/>
      <w:pPr>
        <w:ind w:left="5028" w:hanging="180"/>
      </w:pPr>
    </w:lvl>
    <w:lvl w:ilvl="6" w:tplc="0418000F">
      <w:start w:val="1"/>
      <w:numFmt w:val="decimal"/>
      <w:lvlText w:val="%7."/>
      <w:lvlJc w:val="left"/>
      <w:pPr>
        <w:ind w:left="5748" w:hanging="360"/>
      </w:pPr>
    </w:lvl>
    <w:lvl w:ilvl="7" w:tplc="04180019">
      <w:start w:val="1"/>
      <w:numFmt w:val="lowerLetter"/>
      <w:lvlText w:val="%8."/>
      <w:lvlJc w:val="left"/>
      <w:pPr>
        <w:ind w:left="6468" w:hanging="360"/>
      </w:pPr>
    </w:lvl>
    <w:lvl w:ilvl="8" w:tplc="0418001B">
      <w:start w:val="1"/>
      <w:numFmt w:val="lowerRoman"/>
      <w:lvlText w:val="%9."/>
      <w:lvlJc w:val="right"/>
      <w:pPr>
        <w:ind w:left="7188" w:hanging="180"/>
      </w:pPr>
    </w:lvl>
  </w:abstractNum>
  <w:abstractNum w:abstractNumId="16">
    <w:nsid w:val="33BE338C"/>
    <w:multiLevelType w:val="hybridMultilevel"/>
    <w:tmpl w:val="85E66B4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A2555CB"/>
    <w:multiLevelType w:val="hybridMultilevel"/>
    <w:tmpl w:val="2DC8CEF4"/>
    <w:lvl w:ilvl="0" w:tplc="04190005">
      <w:start w:val="1"/>
      <w:numFmt w:val="bullet"/>
      <w:lvlText w:val=""/>
      <w:lvlJc w:val="left"/>
      <w:pPr>
        <w:tabs>
          <w:tab w:val="num" w:pos="795"/>
        </w:tabs>
        <w:ind w:left="795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abstractNum w:abstractNumId="18">
    <w:nsid w:val="43E01B96"/>
    <w:multiLevelType w:val="hybridMultilevel"/>
    <w:tmpl w:val="734CCBD4"/>
    <w:lvl w:ilvl="0" w:tplc="49549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1" w:tplc="1AA6BE7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color w:val="auto"/>
        <w:sz w:val="28"/>
        <w:szCs w:val="28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  <w:bCs/>
        <w:color w:val="auto"/>
        <w:sz w:val="24"/>
        <w:szCs w:val="24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57E3FB3"/>
    <w:multiLevelType w:val="hybridMultilevel"/>
    <w:tmpl w:val="F73EBD50"/>
    <w:lvl w:ilvl="0" w:tplc="04190005">
      <w:start w:val="1"/>
      <w:numFmt w:val="bullet"/>
      <w:lvlText w:val=""/>
      <w:lvlJc w:val="left"/>
      <w:pPr>
        <w:tabs>
          <w:tab w:val="num" w:pos="1133"/>
        </w:tabs>
        <w:ind w:left="1133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53"/>
        </w:tabs>
        <w:ind w:left="185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73"/>
        </w:tabs>
        <w:ind w:left="257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93"/>
        </w:tabs>
        <w:ind w:left="329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13"/>
        </w:tabs>
        <w:ind w:left="401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33"/>
        </w:tabs>
        <w:ind w:left="473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53"/>
        </w:tabs>
        <w:ind w:left="545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73"/>
        </w:tabs>
        <w:ind w:left="617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93"/>
        </w:tabs>
        <w:ind w:left="6893" w:hanging="360"/>
      </w:pPr>
      <w:rPr>
        <w:rFonts w:ascii="Wingdings" w:hAnsi="Wingdings" w:cs="Wingdings" w:hint="default"/>
      </w:rPr>
    </w:lvl>
  </w:abstractNum>
  <w:abstractNum w:abstractNumId="20">
    <w:nsid w:val="45DF32EA"/>
    <w:multiLevelType w:val="hybridMultilevel"/>
    <w:tmpl w:val="0EC2A418"/>
    <w:lvl w:ilvl="0" w:tplc="04180001">
      <w:start w:val="1"/>
      <w:numFmt w:val="bullet"/>
      <w:lvlText w:val=""/>
      <w:lvlJc w:val="left"/>
      <w:pPr>
        <w:ind w:left="1620" w:hanging="360"/>
      </w:pPr>
      <w:rPr>
        <w:rFonts w:ascii="Symbol" w:hAnsi="Symbol" w:cs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cs="Wingdings" w:hint="default"/>
      </w:rPr>
    </w:lvl>
    <w:lvl w:ilvl="2" w:tplc="0418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8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8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8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8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21">
    <w:nsid w:val="4E5B4DF0"/>
    <w:multiLevelType w:val="hybridMultilevel"/>
    <w:tmpl w:val="41D63A9C"/>
    <w:lvl w:ilvl="0" w:tplc="EF1E1BF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bCs/>
        <w:color w:val="000000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CE1237"/>
    <w:multiLevelType w:val="hybridMultilevel"/>
    <w:tmpl w:val="F2146C1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59304822"/>
    <w:multiLevelType w:val="hybridMultilevel"/>
    <w:tmpl w:val="F7143EA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6A47C86"/>
    <w:multiLevelType w:val="hybridMultilevel"/>
    <w:tmpl w:val="FD843CB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780A6876"/>
    <w:multiLevelType w:val="hybridMultilevel"/>
    <w:tmpl w:val="EA9AAC54"/>
    <w:lvl w:ilvl="0" w:tplc="86527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/>
        <w:bCs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D335AEA"/>
    <w:multiLevelType w:val="hybridMultilevel"/>
    <w:tmpl w:val="0D04AD16"/>
    <w:lvl w:ilvl="0" w:tplc="0418000F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2"/>
  </w:num>
  <w:num w:numId="3">
    <w:abstractNumId w:val="3"/>
  </w:num>
  <w:num w:numId="4">
    <w:abstractNumId w:val="24"/>
  </w:num>
  <w:num w:numId="5">
    <w:abstractNumId w:val="12"/>
  </w:num>
  <w:num w:numId="6">
    <w:abstractNumId w:val="8"/>
  </w:num>
  <w:num w:numId="7">
    <w:abstractNumId w:val="15"/>
  </w:num>
  <w:num w:numId="8">
    <w:abstractNumId w:val="20"/>
  </w:num>
  <w:num w:numId="9">
    <w:abstractNumId w:val="25"/>
  </w:num>
  <w:num w:numId="10">
    <w:abstractNumId w:val="18"/>
  </w:num>
  <w:num w:numId="11">
    <w:abstractNumId w:val="19"/>
  </w:num>
  <w:num w:numId="12">
    <w:abstractNumId w:val="5"/>
  </w:num>
  <w:num w:numId="13">
    <w:abstractNumId w:val="26"/>
  </w:num>
  <w:num w:numId="14">
    <w:abstractNumId w:val="21"/>
  </w:num>
  <w:num w:numId="15">
    <w:abstractNumId w:val="13"/>
  </w:num>
  <w:num w:numId="16">
    <w:abstractNumId w:val="7"/>
  </w:num>
  <w:num w:numId="17">
    <w:abstractNumId w:val="17"/>
  </w:num>
  <w:num w:numId="18">
    <w:abstractNumId w:val="2"/>
  </w:num>
  <w:num w:numId="19">
    <w:abstractNumId w:val="4"/>
  </w:num>
  <w:num w:numId="20">
    <w:abstractNumId w:val="9"/>
  </w:num>
  <w:num w:numId="21">
    <w:abstractNumId w:val="16"/>
  </w:num>
  <w:num w:numId="2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  <w:num w:numId="24">
    <w:abstractNumId w:val="0"/>
  </w:num>
  <w:num w:numId="25">
    <w:abstractNumId w:val="14"/>
  </w:num>
  <w:num w:numId="26">
    <w:abstractNumId w:val="11"/>
  </w:num>
  <w:num w:numId="27">
    <w:abstractNumId w:val="23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drawingGridHorizontalSpacing w:val="110"/>
  <w:displayHorizontalDrawingGridEvery w:val="2"/>
  <w:characterSpacingControl w:val="doNotCompress"/>
  <w:hdrShapeDefaults>
    <o:shapedefaults v:ext="edit" spidmax="4098">
      <o:colormenu v:ext="edit" stroke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B5EA8"/>
    <w:rsid w:val="00001BBE"/>
    <w:rsid w:val="000027FC"/>
    <w:rsid w:val="00014B03"/>
    <w:rsid w:val="0001529C"/>
    <w:rsid w:val="00015F15"/>
    <w:rsid w:val="000237BC"/>
    <w:rsid w:val="0002563F"/>
    <w:rsid w:val="000260F9"/>
    <w:rsid w:val="00030F12"/>
    <w:rsid w:val="00041E18"/>
    <w:rsid w:val="0004261E"/>
    <w:rsid w:val="000427D7"/>
    <w:rsid w:val="000433F3"/>
    <w:rsid w:val="00043780"/>
    <w:rsid w:val="00043DEA"/>
    <w:rsid w:val="000506EF"/>
    <w:rsid w:val="0005772D"/>
    <w:rsid w:val="00057AC6"/>
    <w:rsid w:val="00060951"/>
    <w:rsid w:val="00065808"/>
    <w:rsid w:val="00065EE0"/>
    <w:rsid w:val="00066AD9"/>
    <w:rsid w:val="00066BE0"/>
    <w:rsid w:val="00073A63"/>
    <w:rsid w:val="000770EF"/>
    <w:rsid w:val="00077D64"/>
    <w:rsid w:val="0008675B"/>
    <w:rsid w:val="00087900"/>
    <w:rsid w:val="000920AD"/>
    <w:rsid w:val="00094468"/>
    <w:rsid w:val="000974AE"/>
    <w:rsid w:val="000A1DD2"/>
    <w:rsid w:val="000A65D3"/>
    <w:rsid w:val="000B478A"/>
    <w:rsid w:val="000B691D"/>
    <w:rsid w:val="000C21F1"/>
    <w:rsid w:val="000C25B0"/>
    <w:rsid w:val="000C3558"/>
    <w:rsid w:val="000C6A36"/>
    <w:rsid w:val="000D18DA"/>
    <w:rsid w:val="000D2D41"/>
    <w:rsid w:val="000D36BB"/>
    <w:rsid w:val="000E06BD"/>
    <w:rsid w:val="000E3CA0"/>
    <w:rsid w:val="000E4CF5"/>
    <w:rsid w:val="000E6B12"/>
    <w:rsid w:val="000E72FE"/>
    <w:rsid w:val="000F0F94"/>
    <w:rsid w:val="000F3BD6"/>
    <w:rsid w:val="000F6441"/>
    <w:rsid w:val="000F67D3"/>
    <w:rsid w:val="0010195B"/>
    <w:rsid w:val="001055C2"/>
    <w:rsid w:val="00105B44"/>
    <w:rsid w:val="001112B8"/>
    <w:rsid w:val="00111401"/>
    <w:rsid w:val="00114CDD"/>
    <w:rsid w:val="00115601"/>
    <w:rsid w:val="00127290"/>
    <w:rsid w:val="00127BB1"/>
    <w:rsid w:val="001311C5"/>
    <w:rsid w:val="00132A91"/>
    <w:rsid w:val="00133D71"/>
    <w:rsid w:val="001356A3"/>
    <w:rsid w:val="00135790"/>
    <w:rsid w:val="00145BAD"/>
    <w:rsid w:val="00150895"/>
    <w:rsid w:val="001542D7"/>
    <w:rsid w:val="00156FC3"/>
    <w:rsid w:val="00162C6B"/>
    <w:rsid w:val="00164BD6"/>
    <w:rsid w:val="00166234"/>
    <w:rsid w:val="001703BB"/>
    <w:rsid w:val="001722B3"/>
    <w:rsid w:val="00176236"/>
    <w:rsid w:val="00176C61"/>
    <w:rsid w:val="00184D7B"/>
    <w:rsid w:val="00194403"/>
    <w:rsid w:val="0019663A"/>
    <w:rsid w:val="001A2B6E"/>
    <w:rsid w:val="001A4FF5"/>
    <w:rsid w:val="001B05FC"/>
    <w:rsid w:val="001B1834"/>
    <w:rsid w:val="001B3AD7"/>
    <w:rsid w:val="001B3CB2"/>
    <w:rsid w:val="001B5B7B"/>
    <w:rsid w:val="001B5FD6"/>
    <w:rsid w:val="001C2D8B"/>
    <w:rsid w:val="001D0DEB"/>
    <w:rsid w:val="001D5CD8"/>
    <w:rsid w:val="001D634A"/>
    <w:rsid w:val="001E0254"/>
    <w:rsid w:val="001E0317"/>
    <w:rsid w:val="001E6E6F"/>
    <w:rsid w:val="001F565A"/>
    <w:rsid w:val="00204352"/>
    <w:rsid w:val="00204952"/>
    <w:rsid w:val="00211D60"/>
    <w:rsid w:val="00212707"/>
    <w:rsid w:val="0021597B"/>
    <w:rsid w:val="00220184"/>
    <w:rsid w:val="002216E4"/>
    <w:rsid w:val="00221D95"/>
    <w:rsid w:val="00225D5C"/>
    <w:rsid w:val="002278F0"/>
    <w:rsid w:val="00242F69"/>
    <w:rsid w:val="0024339E"/>
    <w:rsid w:val="00246F95"/>
    <w:rsid w:val="00251B33"/>
    <w:rsid w:val="00255EE4"/>
    <w:rsid w:val="00257D60"/>
    <w:rsid w:val="0026120F"/>
    <w:rsid w:val="00263293"/>
    <w:rsid w:val="00264757"/>
    <w:rsid w:val="00265E21"/>
    <w:rsid w:val="00266FB6"/>
    <w:rsid w:val="0026735E"/>
    <w:rsid w:val="00272EDA"/>
    <w:rsid w:val="002769F9"/>
    <w:rsid w:val="002810C7"/>
    <w:rsid w:val="00282441"/>
    <w:rsid w:val="00285585"/>
    <w:rsid w:val="00297F17"/>
    <w:rsid w:val="002A535A"/>
    <w:rsid w:val="002A6FC3"/>
    <w:rsid w:val="002C15D6"/>
    <w:rsid w:val="002C2A2E"/>
    <w:rsid w:val="002C6D32"/>
    <w:rsid w:val="002D5C23"/>
    <w:rsid w:val="002E1049"/>
    <w:rsid w:val="002E4B81"/>
    <w:rsid w:val="002F22B4"/>
    <w:rsid w:val="002F611A"/>
    <w:rsid w:val="00311FE5"/>
    <w:rsid w:val="0031648D"/>
    <w:rsid w:val="00321309"/>
    <w:rsid w:val="0032181D"/>
    <w:rsid w:val="00321C42"/>
    <w:rsid w:val="003261D5"/>
    <w:rsid w:val="003278F6"/>
    <w:rsid w:val="00334079"/>
    <w:rsid w:val="00347615"/>
    <w:rsid w:val="00352425"/>
    <w:rsid w:val="00352957"/>
    <w:rsid w:val="00353C6D"/>
    <w:rsid w:val="003609DB"/>
    <w:rsid w:val="00364880"/>
    <w:rsid w:val="00367A1C"/>
    <w:rsid w:val="00373AD0"/>
    <w:rsid w:val="00375136"/>
    <w:rsid w:val="00380F89"/>
    <w:rsid w:val="00381DBB"/>
    <w:rsid w:val="00382BDB"/>
    <w:rsid w:val="00387505"/>
    <w:rsid w:val="00394868"/>
    <w:rsid w:val="00395A58"/>
    <w:rsid w:val="003A3A22"/>
    <w:rsid w:val="003A5307"/>
    <w:rsid w:val="003B513A"/>
    <w:rsid w:val="003B6438"/>
    <w:rsid w:val="003B71DD"/>
    <w:rsid w:val="003C03CB"/>
    <w:rsid w:val="003C2F8C"/>
    <w:rsid w:val="003C6845"/>
    <w:rsid w:val="003C7698"/>
    <w:rsid w:val="003D0571"/>
    <w:rsid w:val="003D2956"/>
    <w:rsid w:val="003D770D"/>
    <w:rsid w:val="003D778C"/>
    <w:rsid w:val="003E1F05"/>
    <w:rsid w:val="003F0963"/>
    <w:rsid w:val="003F137E"/>
    <w:rsid w:val="003F38BD"/>
    <w:rsid w:val="003F5FF8"/>
    <w:rsid w:val="00401298"/>
    <w:rsid w:val="00402527"/>
    <w:rsid w:val="00410C6A"/>
    <w:rsid w:val="00410F4F"/>
    <w:rsid w:val="0041108E"/>
    <w:rsid w:val="00422ECE"/>
    <w:rsid w:val="004233B9"/>
    <w:rsid w:val="004238E0"/>
    <w:rsid w:val="00427B87"/>
    <w:rsid w:val="00431F01"/>
    <w:rsid w:val="0044093A"/>
    <w:rsid w:val="004414B3"/>
    <w:rsid w:val="00443810"/>
    <w:rsid w:val="00444D81"/>
    <w:rsid w:val="0044509F"/>
    <w:rsid w:val="00446989"/>
    <w:rsid w:val="00447B6C"/>
    <w:rsid w:val="00451E5F"/>
    <w:rsid w:val="00455655"/>
    <w:rsid w:val="004631F3"/>
    <w:rsid w:val="0046497B"/>
    <w:rsid w:val="00467906"/>
    <w:rsid w:val="00470257"/>
    <w:rsid w:val="00474208"/>
    <w:rsid w:val="004805BE"/>
    <w:rsid w:val="00483556"/>
    <w:rsid w:val="00486E33"/>
    <w:rsid w:val="00491C58"/>
    <w:rsid w:val="0049601B"/>
    <w:rsid w:val="004A2131"/>
    <w:rsid w:val="004A4FFF"/>
    <w:rsid w:val="004A6BD5"/>
    <w:rsid w:val="004B0C43"/>
    <w:rsid w:val="004B12F1"/>
    <w:rsid w:val="004B2D8B"/>
    <w:rsid w:val="004B746E"/>
    <w:rsid w:val="004C12E6"/>
    <w:rsid w:val="004C49C1"/>
    <w:rsid w:val="004C5BD1"/>
    <w:rsid w:val="004C5C67"/>
    <w:rsid w:val="004C652B"/>
    <w:rsid w:val="004C7DE7"/>
    <w:rsid w:val="004D1803"/>
    <w:rsid w:val="004D2706"/>
    <w:rsid w:val="004D28AF"/>
    <w:rsid w:val="004D437D"/>
    <w:rsid w:val="004E0621"/>
    <w:rsid w:val="004E1B28"/>
    <w:rsid w:val="004E44BB"/>
    <w:rsid w:val="004F28D1"/>
    <w:rsid w:val="004F3322"/>
    <w:rsid w:val="004F616B"/>
    <w:rsid w:val="004F6C81"/>
    <w:rsid w:val="004F6F15"/>
    <w:rsid w:val="00501ED2"/>
    <w:rsid w:val="0050648F"/>
    <w:rsid w:val="00506550"/>
    <w:rsid w:val="00517FC3"/>
    <w:rsid w:val="005207DC"/>
    <w:rsid w:val="00520F15"/>
    <w:rsid w:val="00521D16"/>
    <w:rsid w:val="005323E8"/>
    <w:rsid w:val="0053716D"/>
    <w:rsid w:val="005414E0"/>
    <w:rsid w:val="00545AC9"/>
    <w:rsid w:val="00545BFD"/>
    <w:rsid w:val="00546FA2"/>
    <w:rsid w:val="00551FE5"/>
    <w:rsid w:val="005546AD"/>
    <w:rsid w:val="00562867"/>
    <w:rsid w:val="00564A2C"/>
    <w:rsid w:val="0056666E"/>
    <w:rsid w:val="0057760A"/>
    <w:rsid w:val="00577917"/>
    <w:rsid w:val="00584AB4"/>
    <w:rsid w:val="00586FF9"/>
    <w:rsid w:val="00587043"/>
    <w:rsid w:val="00593816"/>
    <w:rsid w:val="00596A71"/>
    <w:rsid w:val="00597155"/>
    <w:rsid w:val="00597565"/>
    <w:rsid w:val="005A09EC"/>
    <w:rsid w:val="005A2162"/>
    <w:rsid w:val="005A22CC"/>
    <w:rsid w:val="005A2A35"/>
    <w:rsid w:val="005B09E5"/>
    <w:rsid w:val="005B4204"/>
    <w:rsid w:val="005B5D9F"/>
    <w:rsid w:val="005B7800"/>
    <w:rsid w:val="005B7A62"/>
    <w:rsid w:val="005C6078"/>
    <w:rsid w:val="005C6CC3"/>
    <w:rsid w:val="005D1246"/>
    <w:rsid w:val="005D648D"/>
    <w:rsid w:val="005D7A8F"/>
    <w:rsid w:val="005E40A1"/>
    <w:rsid w:val="005E6F82"/>
    <w:rsid w:val="005E7ED2"/>
    <w:rsid w:val="00601B34"/>
    <w:rsid w:val="00604F08"/>
    <w:rsid w:val="00604F32"/>
    <w:rsid w:val="006156B6"/>
    <w:rsid w:val="00621D92"/>
    <w:rsid w:val="00626BF2"/>
    <w:rsid w:val="00631EF7"/>
    <w:rsid w:val="00635C16"/>
    <w:rsid w:val="006442DC"/>
    <w:rsid w:val="006445D5"/>
    <w:rsid w:val="006500EB"/>
    <w:rsid w:val="006559DE"/>
    <w:rsid w:val="006577FA"/>
    <w:rsid w:val="00661DFB"/>
    <w:rsid w:val="006649DD"/>
    <w:rsid w:val="006653FE"/>
    <w:rsid w:val="00671D00"/>
    <w:rsid w:val="00674BFA"/>
    <w:rsid w:val="00675462"/>
    <w:rsid w:val="006776D1"/>
    <w:rsid w:val="00680AE2"/>
    <w:rsid w:val="00681D1E"/>
    <w:rsid w:val="006830BB"/>
    <w:rsid w:val="00683996"/>
    <w:rsid w:val="00684C0A"/>
    <w:rsid w:val="00690344"/>
    <w:rsid w:val="00695BD7"/>
    <w:rsid w:val="006A1BEC"/>
    <w:rsid w:val="006A3A45"/>
    <w:rsid w:val="006A4AF6"/>
    <w:rsid w:val="006A71DB"/>
    <w:rsid w:val="006A7CDD"/>
    <w:rsid w:val="006B00D4"/>
    <w:rsid w:val="006B1C53"/>
    <w:rsid w:val="006B2875"/>
    <w:rsid w:val="006B5813"/>
    <w:rsid w:val="006B5EA8"/>
    <w:rsid w:val="006B64D5"/>
    <w:rsid w:val="006C5D68"/>
    <w:rsid w:val="006C6092"/>
    <w:rsid w:val="006D2911"/>
    <w:rsid w:val="006D3ED0"/>
    <w:rsid w:val="006D4DB9"/>
    <w:rsid w:val="006D7409"/>
    <w:rsid w:val="006D788E"/>
    <w:rsid w:val="006E2A1D"/>
    <w:rsid w:val="006E2A61"/>
    <w:rsid w:val="006F21EA"/>
    <w:rsid w:val="006F4467"/>
    <w:rsid w:val="006F6738"/>
    <w:rsid w:val="0070116B"/>
    <w:rsid w:val="00704601"/>
    <w:rsid w:val="00705AFF"/>
    <w:rsid w:val="00707289"/>
    <w:rsid w:val="00707A76"/>
    <w:rsid w:val="0071091A"/>
    <w:rsid w:val="00711C1E"/>
    <w:rsid w:val="0071747D"/>
    <w:rsid w:val="0072517D"/>
    <w:rsid w:val="00726F58"/>
    <w:rsid w:val="007279FF"/>
    <w:rsid w:val="00732D11"/>
    <w:rsid w:val="00734B67"/>
    <w:rsid w:val="007376F4"/>
    <w:rsid w:val="007450D9"/>
    <w:rsid w:val="00753388"/>
    <w:rsid w:val="007545D7"/>
    <w:rsid w:val="00756A94"/>
    <w:rsid w:val="007635D6"/>
    <w:rsid w:val="0076369E"/>
    <w:rsid w:val="00765A59"/>
    <w:rsid w:val="00772EBA"/>
    <w:rsid w:val="007771B4"/>
    <w:rsid w:val="0078145D"/>
    <w:rsid w:val="00781B0B"/>
    <w:rsid w:val="00781D8A"/>
    <w:rsid w:val="00783A74"/>
    <w:rsid w:val="00790AAC"/>
    <w:rsid w:val="007A0012"/>
    <w:rsid w:val="007A22DD"/>
    <w:rsid w:val="007A70FC"/>
    <w:rsid w:val="007B6A47"/>
    <w:rsid w:val="007C1351"/>
    <w:rsid w:val="007C24FF"/>
    <w:rsid w:val="007C345D"/>
    <w:rsid w:val="007C55C0"/>
    <w:rsid w:val="007C799A"/>
    <w:rsid w:val="007E0FD8"/>
    <w:rsid w:val="007E13AB"/>
    <w:rsid w:val="007F02D4"/>
    <w:rsid w:val="007F6632"/>
    <w:rsid w:val="007F6ABF"/>
    <w:rsid w:val="008013AB"/>
    <w:rsid w:val="00806682"/>
    <w:rsid w:val="0081153B"/>
    <w:rsid w:val="008176CC"/>
    <w:rsid w:val="0082194C"/>
    <w:rsid w:val="008234C6"/>
    <w:rsid w:val="00823779"/>
    <w:rsid w:val="008274FB"/>
    <w:rsid w:val="008311C5"/>
    <w:rsid w:val="00833E10"/>
    <w:rsid w:val="00835355"/>
    <w:rsid w:val="0083713F"/>
    <w:rsid w:val="00837310"/>
    <w:rsid w:val="00842288"/>
    <w:rsid w:val="00844F37"/>
    <w:rsid w:val="008456CE"/>
    <w:rsid w:val="00845C30"/>
    <w:rsid w:val="008527C5"/>
    <w:rsid w:val="00855E0E"/>
    <w:rsid w:val="00856CA2"/>
    <w:rsid w:val="00860C43"/>
    <w:rsid w:val="008612DE"/>
    <w:rsid w:val="008624B0"/>
    <w:rsid w:val="00863265"/>
    <w:rsid w:val="00864679"/>
    <w:rsid w:val="0086470B"/>
    <w:rsid w:val="00866C78"/>
    <w:rsid w:val="0087239F"/>
    <w:rsid w:val="0087719E"/>
    <w:rsid w:val="00881BB7"/>
    <w:rsid w:val="00882909"/>
    <w:rsid w:val="0088334B"/>
    <w:rsid w:val="0088389D"/>
    <w:rsid w:val="00885D12"/>
    <w:rsid w:val="00892384"/>
    <w:rsid w:val="008A3C0E"/>
    <w:rsid w:val="008A4109"/>
    <w:rsid w:val="008A69D7"/>
    <w:rsid w:val="008B001D"/>
    <w:rsid w:val="008B3F8D"/>
    <w:rsid w:val="008B7EBE"/>
    <w:rsid w:val="008C0535"/>
    <w:rsid w:val="008C1C31"/>
    <w:rsid w:val="008C5ED9"/>
    <w:rsid w:val="008D1309"/>
    <w:rsid w:val="008D2614"/>
    <w:rsid w:val="008D5155"/>
    <w:rsid w:val="008D5290"/>
    <w:rsid w:val="008E0572"/>
    <w:rsid w:val="008E23C9"/>
    <w:rsid w:val="008E4369"/>
    <w:rsid w:val="008F6C8C"/>
    <w:rsid w:val="009009F1"/>
    <w:rsid w:val="009029A7"/>
    <w:rsid w:val="0091229B"/>
    <w:rsid w:val="00922DB3"/>
    <w:rsid w:val="00931603"/>
    <w:rsid w:val="009341E9"/>
    <w:rsid w:val="00934CED"/>
    <w:rsid w:val="00936B88"/>
    <w:rsid w:val="00936B92"/>
    <w:rsid w:val="00937AD7"/>
    <w:rsid w:val="009561FF"/>
    <w:rsid w:val="009563D4"/>
    <w:rsid w:val="00962B17"/>
    <w:rsid w:val="00962D56"/>
    <w:rsid w:val="00964A24"/>
    <w:rsid w:val="00970BB4"/>
    <w:rsid w:val="00972F90"/>
    <w:rsid w:val="00976D86"/>
    <w:rsid w:val="00976F2B"/>
    <w:rsid w:val="009827C0"/>
    <w:rsid w:val="00982885"/>
    <w:rsid w:val="009842BD"/>
    <w:rsid w:val="00995B6D"/>
    <w:rsid w:val="00995E48"/>
    <w:rsid w:val="00996058"/>
    <w:rsid w:val="0099623F"/>
    <w:rsid w:val="009A0E32"/>
    <w:rsid w:val="009A27E5"/>
    <w:rsid w:val="009A6874"/>
    <w:rsid w:val="009C58E0"/>
    <w:rsid w:val="009C7261"/>
    <w:rsid w:val="009E0D84"/>
    <w:rsid w:val="009E7B53"/>
    <w:rsid w:val="009F1900"/>
    <w:rsid w:val="00A03F9A"/>
    <w:rsid w:val="00A132E2"/>
    <w:rsid w:val="00A14E40"/>
    <w:rsid w:val="00A21E19"/>
    <w:rsid w:val="00A27548"/>
    <w:rsid w:val="00A31A85"/>
    <w:rsid w:val="00A32E5E"/>
    <w:rsid w:val="00A3397B"/>
    <w:rsid w:val="00A34859"/>
    <w:rsid w:val="00A42DA2"/>
    <w:rsid w:val="00A43EA4"/>
    <w:rsid w:val="00A452C8"/>
    <w:rsid w:val="00A519F2"/>
    <w:rsid w:val="00A642E8"/>
    <w:rsid w:val="00A64C5C"/>
    <w:rsid w:val="00A64D5E"/>
    <w:rsid w:val="00A67FDA"/>
    <w:rsid w:val="00A74B6C"/>
    <w:rsid w:val="00A74C3F"/>
    <w:rsid w:val="00A75FDA"/>
    <w:rsid w:val="00A80D58"/>
    <w:rsid w:val="00A94010"/>
    <w:rsid w:val="00A95E22"/>
    <w:rsid w:val="00AA0287"/>
    <w:rsid w:val="00AA228E"/>
    <w:rsid w:val="00AA290E"/>
    <w:rsid w:val="00AA3B18"/>
    <w:rsid w:val="00AA4A58"/>
    <w:rsid w:val="00AB6C32"/>
    <w:rsid w:val="00AC34CA"/>
    <w:rsid w:val="00AD43C2"/>
    <w:rsid w:val="00AE1FB6"/>
    <w:rsid w:val="00AE43EF"/>
    <w:rsid w:val="00AE6F75"/>
    <w:rsid w:val="00AF038D"/>
    <w:rsid w:val="00AF061E"/>
    <w:rsid w:val="00AF3696"/>
    <w:rsid w:val="00AF44A7"/>
    <w:rsid w:val="00AF4A1A"/>
    <w:rsid w:val="00AF575A"/>
    <w:rsid w:val="00B007C0"/>
    <w:rsid w:val="00B025EF"/>
    <w:rsid w:val="00B02BB5"/>
    <w:rsid w:val="00B12EF3"/>
    <w:rsid w:val="00B1430A"/>
    <w:rsid w:val="00B15E48"/>
    <w:rsid w:val="00B17C93"/>
    <w:rsid w:val="00B17FC8"/>
    <w:rsid w:val="00B27355"/>
    <w:rsid w:val="00B27BD6"/>
    <w:rsid w:val="00B34087"/>
    <w:rsid w:val="00B36D5E"/>
    <w:rsid w:val="00B43F17"/>
    <w:rsid w:val="00B552C4"/>
    <w:rsid w:val="00B566AB"/>
    <w:rsid w:val="00B60C9A"/>
    <w:rsid w:val="00B7099A"/>
    <w:rsid w:val="00B75883"/>
    <w:rsid w:val="00B77536"/>
    <w:rsid w:val="00B8361B"/>
    <w:rsid w:val="00B85577"/>
    <w:rsid w:val="00B85EC4"/>
    <w:rsid w:val="00B90B2E"/>
    <w:rsid w:val="00B90E1C"/>
    <w:rsid w:val="00B95185"/>
    <w:rsid w:val="00B95190"/>
    <w:rsid w:val="00B95B9B"/>
    <w:rsid w:val="00B95FA8"/>
    <w:rsid w:val="00B96365"/>
    <w:rsid w:val="00BA1C3C"/>
    <w:rsid w:val="00BB2BE8"/>
    <w:rsid w:val="00BB38C3"/>
    <w:rsid w:val="00BB79A2"/>
    <w:rsid w:val="00BD0AE5"/>
    <w:rsid w:val="00BD1F74"/>
    <w:rsid w:val="00BD6C02"/>
    <w:rsid w:val="00BE22F4"/>
    <w:rsid w:val="00BF5B44"/>
    <w:rsid w:val="00C03308"/>
    <w:rsid w:val="00C07183"/>
    <w:rsid w:val="00C07A35"/>
    <w:rsid w:val="00C12F40"/>
    <w:rsid w:val="00C14AF5"/>
    <w:rsid w:val="00C155AF"/>
    <w:rsid w:val="00C15F9F"/>
    <w:rsid w:val="00C20121"/>
    <w:rsid w:val="00C21D67"/>
    <w:rsid w:val="00C239B6"/>
    <w:rsid w:val="00C248ED"/>
    <w:rsid w:val="00C2709D"/>
    <w:rsid w:val="00C274D4"/>
    <w:rsid w:val="00C301B5"/>
    <w:rsid w:val="00C3094D"/>
    <w:rsid w:val="00C32F2E"/>
    <w:rsid w:val="00C338BE"/>
    <w:rsid w:val="00C37A70"/>
    <w:rsid w:val="00C53D4A"/>
    <w:rsid w:val="00C555E7"/>
    <w:rsid w:val="00C60A86"/>
    <w:rsid w:val="00C63C09"/>
    <w:rsid w:val="00C64AD8"/>
    <w:rsid w:val="00C65B7B"/>
    <w:rsid w:val="00C675E9"/>
    <w:rsid w:val="00C76251"/>
    <w:rsid w:val="00C771A3"/>
    <w:rsid w:val="00C821CF"/>
    <w:rsid w:val="00C92A66"/>
    <w:rsid w:val="00C94A0E"/>
    <w:rsid w:val="00C96812"/>
    <w:rsid w:val="00C96C91"/>
    <w:rsid w:val="00C97C3B"/>
    <w:rsid w:val="00CA2618"/>
    <w:rsid w:val="00CB0F75"/>
    <w:rsid w:val="00CB11CE"/>
    <w:rsid w:val="00CB3544"/>
    <w:rsid w:val="00CB3E43"/>
    <w:rsid w:val="00CB6FF9"/>
    <w:rsid w:val="00CC32FF"/>
    <w:rsid w:val="00CC3B8A"/>
    <w:rsid w:val="00CC63CF"/>
    <w:rsid w:val="00CC70C5"/>
    <w:rsid w:val="00CD0B56"/>
    <w:rsid w:val="00CD46EA"/>
    <w:rsid w:val="00CD5027"/>
    <w:rsid w:val="00CD5D97"/>
    <w:rsid w:val="00CE38EC"/>
    <w:rsid w:val="00CE539B"/>
    <w:rsid w:val="00CE53E0"/>
    <w:rsid w:val="00CE5CE3"/>
    <w:rsid w:val="00CF2911"/>
    <w:rsid w:val="00CF50ED"/>
    <w:rsid w:val="00D0088D"/>
    <w:rsid w:val="00D05D76"/>
    <w:rsid w:val="00D10BAF"/>
    <w:rsid w:val="00D12F76"/>
    <w:rsid w:val="00D13033"/>
    <w:rsid w:val="00D1374B"/>
    <w:rsid w:val="00D1582F"/>
    <w:rsid w:val="00D21A5E"/>
    <w:rsid w:val="00D24084"/>
    <w:rsid w:val="00D313F9"/>
    <w:rsid w:val="00D31D3D"/>
    <w:rsid w:val="00D32E4E"/>
    <w:rsid w:val="00D35404"/>
    <w:rsid w:val="00D372BE"/>
    <w:rsid w:val="00D43E76"/>
    <w:rsid w:val="00D4599B"/>
    <w:rsid w:val="00D5521E"/>
    <w:rsid w:val="00D5756B"/>
    <w:rsid w:val="00D5795D"/>
    <w:rsid w:val="00D65A80"/>
    <w:rsid w:val="00D67271"/>
    <w:rsid w:val="00D722CB"/>
    <w:rsid w:val="00D72D3F"/>
    <w:rsid w:val="00D751F2"/>
    <w:rsid w:val="00D761F0"/>
    <w:rsid w:val="00D7698F"/>
    <w:rsid w:val="00D81E62"/>
    <w:rsid w:val="00D821E9"/>
    <w:rsid w:val="00D83106"/>
    <w:rsid w:val="00D94E66"/>
    <w:rsid w:val="00D951D1"/>
    <w:rsid w:val="00D97B33"/>
    <w:rsid w:val="00DA0756"/>
    <w:rsid w:val="00DA1919"/>
    <w:rsid w:val="00DA42E8"/>
    <w:rsid w:val="00DB157A"/>
    <w:rsid w:val="00DB1E2D"/>
    <w:rsid w:val="00DB634B"/>
    <w:rsid w:val="00DC1160"/>
    <w:rsid w:val="00DC239E"/>
    <w:rsid w:val="00DC6E98"/>
    <w:rsid w:val="00DC7650"/>
    <w:rsid w:val="00DD121B"/>
    <w:rsid w:val="00DD5721"/>
    <w:rsid w:val="00DD72E2"/>
    <w:rsid w:val="00DE26A9"/>
    <w:rsid w:val="00DE6EE8"/>
    <w:rsid w:val="00DF24E2"/>
    <w:rsid w:val="00DF6EB1"/>
    <w:rsid w:val="00E01791"/>
    <w:rsid w:val="00E043BA"/>
    <w:rsid w:val="00E07BD0"/>
    <w:rsid w:val="00E10B99"/>
    <w:rsid w:val="00E111DB"/>
    <w:rsid w:val="00E14FF4"/>
    <w:rsid w:val="00E1640B"/>
    <w:rsid w:val="00E271F4"/>
    <w:rsid w:val="00E31A62"/>
    <w:rsid w:val="00E33501"/>
    <w:rsid w:val="00E37053"/>
    <w:rsid w:val="00E431E6"/>
    <w:rsid w:val="00E4645C"/>
    <w:rsid w:val="00E4730F"/>
    <w:rsid w:val="00E54AFB"/>
    <w:rsid w:val="00E54E69"/>
    <w:rsid w:val="00E5577D"/>
    <w:rsid w:val="00E738EB"/>
    <w:rsid w:val="00E764C2"/>
    <w:rsid w:val="00E91324"/>
    <w:rsid w:val="00E91ECA"/>
    <w:rsid w:val="00E92F92"/>
    <w:rsid w:val="00E97C9E"/>
    <w:rsid w:val="00EB1A1F"/>
    <w:rsid w:val="00EC0456"/>
    <w:rsid w:val="00EC13BA"/>
    <w:rsid w:val="00EC1850"/>
    <w:rsid w:val="00EC257B"/>
    <w:rsid w:val="00ED3C82"/>
    <w:rsid w:val="00ED4017"/>
    <w:rsid w:val="00ED451E"/>
    <w:rsid w:val="00ED4AB2"/>
    <w:rsid w:val="00ED7D02"/>
    <w:rsid w:val="00EE091E"/>
    <w:rsid w:val="00EE0A1C"/>
    <w:rsid w:val="00EF1794"/>
    <w:rsid w:val="00EF2742"/>
    <w:rsid w:val="00EF67F9"/>
    <w:rsid w:val="00F05173"/>
    <w:rsid w:val="00F055C3"/>
    <w:rsid w:val="00F05D25"/>
    <w:rsid w:val="00F10DEE"/>
    <w:rsid w:val="00F11133"/>
    <w:rsid w:val="00F1135E"/>
    <w:rsid w:val="00F14428"/>
    <w:rsid w:val="00F149FD"/>
    <w:rsid w:val="00F15A35"/>
    <w:rsid w:val="00F16322"/>
    <w:rsid w:val="00F176FC"/>
    <w:rsid w:val="00F21AEE"/>
    <w:rsid w:val="00F23029"/>
    <w:rsid w:val="00F24FE2"/>
    <w:rsid w:val="00F27624"/>
    <w:rsid w:val="00F3163D"/>
    <w:rsid w:val="00F41DBC"/>
    <w:rsid w:val="00F42175"/>
    <w:rsid w:val="00F44244"/>
    <w:rsid w:val="00F443BC"/>
    <w:rsid w:val="00F457BE"/>
    <w:rsid w:val="00F465BC"/>
    <w:rsid w:val="00F51904"/>
    <w:rsid w:val="00F57137"/>
    <w:rsid w:val="00F64B88"/>
    <w:rsid w:val="00F65CFC"/>
    <w:rsid w:val="00F67D23"/>
    <w:rsid w:val="00F709D5"/>
    <w:rsid w:val="00F81DBA"/>
    <w:rsid w:val="00F85AA1"/>
    <w:rsid w:val="00F85EEB"/>
    <w:rsid w:val="00F92A66"/>
    <w:rsid w:val="00F92D63"/>
    <w:rsid w:val="00FA3D73"/>
    <w:rsid w:val="00FA5161"/>
    <w:rsid w:val="00FA542E"/>
    <w:rsid w:val="00FA6358"/>
    <w:rsid w:val="00FB1B61"/>
    <w:rsid w:val="00FB27F0"/>
    <w:rsid w:val="00FB66FE"/>
    <w:rsid w:val="00FC4984"/>
    <w:rsid w:val="00FC6D0E"/>
    <w:rsid w:val="00FD3A2D"/>
    <w:rsid w:val="00FD4725"/>
    <w:rsid w:val="00FD7D36"/>
    <w:rsid w:val="00FE3374"/>
    <w:rsid w:val="00FE5969"/>
    <w:rsid w:val="00FE742E"/>
    <w:rsid w:val="00FE751E"/>
    <w:rsid w:val="00FF2D8A"/>
    <w:rsid w:val="00FF5457"/>
    <w:rsid w:val="00FF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uiPriority="22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4339E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FA635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8"/>
      <w:szCs w:val="24"/>
      <w:lang w:val="ro-RO" w:eastAsia="ro-RO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001B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31EF7"/>
    <w:rPr>
      <w:color w:val="0000FF"/>
      <w:u w:val="single"/>
    </w:rPr>
  </w:style>
  <w:style w:type="paragraph" w:styleId="Header">
    <w:name w:val="header"/>
    <w:basedOn w:val="Normal"/>
    <w:rsid w:val="0031648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1648D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nhideWhenUsed/>
    <w:rsid w:val="002A6FC3"/>
    <w:pPr>
      <w:spacing w:before="100" w:beforeAutospacing="1" w:after="100" w:afterAutospacing="1"/>
    </w:pPr>
    <w:rPr>
      <w:rFonts w:eastAsia="Times New Roman"/>
      <w:lang w:val="ro-RO" w:eastAsia="ro-RO"/>
    </w:rPr>
  </w:style>
  <w:style w:type="paragraph" w:styleId="BalloonText">
    <w:name w:val="Balloon Text"/>
    <w:basedOn w:val="Normal"/>
    <w:semiHidden/>
    <w:rsid w:val="00EE091E"/>
    <w:rPr>
      <w:rFonts w:ascii="Tahoma" w:hAnsi="Tahoma" w:cs="Tahoma"/>
      <w:sz w:val="16"/>
      <w:szCs w:val="16"/>
    </w:rPr>
  </w:style>
  <w:style w:type="paragraph" w:customStyle="1" w:styleId="Listparagraf1">
    <w:name w:val="Listă paragraf1"/>
    <w:basedOn w:val="Normal"/>
    <w:qFormat/>
    <w:rsid w:val="0024339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04601"/>
  </w:style>
  <w:style w:type="character" w:customStyle="1" w:styleId="yshortcuts">
    <w:name w:val="yshortcuts"/>
    <w:basedOn w:val="DefaultParagraphFont"/>
    <w:rsid w:val="00704601"/>
  </w:style>
  <w:style w:type="paragraph" w:styleId="FootnoteText">
    <w:name w:val="footnote text"/>
    <w:basedOn w:val="Normal"/>
    <w:link w:val="FootnoteTextChar"/>
    <w:unhideWhenUsed/>
    <w:rsid w:val="00FA6358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val="ro-RO" w:eastAsia="ro-RO"/>
    </w:rPr>
  </w:style>
  <w:style w:type="character" w:customStyle="1" w:styleId="FootnoteTextChar">
    <w:name w:val="Footnote Text Char"/>
    <w:basedOn w:val="DefaultParagraphFont"/>
    <w:link w:val="FootnoteText"/>
    <w:rsid w:val="00FA6358"/>
    <w:rPr>
      <w:noProof/>
      <w:lang w:val="ro-RO" w:eastAsia="ro-RO" w:bidi="ar-SA"/>
    </w:rPr>
  </w:style>
  <w:style w:type="character" w:styleId="FootnoteReference">
    <w:name w:val="footnote reference"/>
    <w:basedOn w:val="DefaultParagraphFont"/>
    <w:unhideWhenUsed/>
    <w:rsid w:val="00FA6358"/>
    <w:rPr>
      <w:vertAlign w:val="superscript"/>
    </w:rPr>
  </w:style>
  <w:style w:type="table" w:styleId="TableGrid">
    <w:name w:val="Table Grid"/>
    <w:basedOn w:val="TableNormal"/>
    <w:uiPriority w:val="39"/>
    <w:rsid w:val="00885D1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">
    <w:name w:val="Body text_"/>
    <w:basedOn w:val="DefaultParagraphFont"/>
    <w:link w:val="Bodytext1"/>
    <w:uiPriority w:val="99"/>
    <w:rsid w:val="006445D5"/>
    <w:rPr>
      <w:rFonts w:ascii="Arial" w:hAnsi="Arial"/>
      <w:sz w:val="36"/>
      <w:szCs w:val="36"/>
      <w:lang w:bidi="ar-SA"/>
    </w:rPr>
  </w:style>
  <w:style w:type="character" w:customStyle="1" w:styleId="Bodytext0">
    <w:name w:val="Body text"/>
    <w:basedOn w:val="Bodytext"/>
    <w:rsid w:val="006445D5"/>
  </w:style>
  <w:style w:type="character" w:customStyle="1" w:styleId="Bodytext11">
    <w:name w:val="Body text11"/>
    <w:basedOn w:val="Bodytext"/>
    <w:rsid w:val="006445D5"/>
  </w:style>
  <w:style w:type="character" w:customStyle="1" w:styleId="PicturecaptionExact1">
    <w:name w:val="Picture caption Exact1"/>
    <w:basedOn w:val="Picturecaption"/>
    <w:rsid w:val="006445D5"/>
    <w:rPr>
      <w:color w:val="000000"/>
      <w:spacing w:val="1"/>
      <w:w w:val="100"/>
      <w:position w:val="0"/>
      <w:sz w:val="33"/>
      <w:szCs w:val="33"/>
    </w:rPr>
  </w:style>
  <w:style w:type="character" w:customStyle="1" w:styleId="Bodytext10">
    <w:name w:val="Body text10"/>
    <w:basedOn w:val="Bodytext"/>
    <w:rsid w:val="006445D5"/>
    <w:rPr>
      <w:u w:val="single"/>
    </w:rPr>
  </w:style>
  <w:style w:type="character" w:customStyle="1" w:styleId="Picturecaption">
    <w:name w:val="Picture caption_"/>
    <w:basedOn w:val="DefaultParagraphFont"/>
    <w:link w:val="Picturecaption0"/>
    <w:rsid w:val="006445D5"/>
    <w:rPr>
      <w:rFonts w:ascii="Arial" w:hAnsi="Arial"/>
      <w:sz w:val="36"/>
      <w:szCs w:val="36"/>
      <w:lang w:bidi="ar-SA"/>
    </w:rPr>
  </w:style>
  <w:style w:type="paragraph" w:customStyle="1" w:styleId="Bodytext1">
    <w:name w:val="Body text1"/>
    <w:basedOn w:val="Normal"/>
    <w:link w:val="Bodytext"/>
    <w:rsid w:val="006445D5"/>
    <w:pPr>
      <w:widowControl w:val="0"/>
      <w:shd w:val="clear" w:color="auto" w:fill="FFFFFF"/>
      <w:spacing w:before="240" w:after="360" w:line="456" w:lineRule="exact"/>
      <w:ind w:hanging="420"/>
      <w:jc w:val="center"/>
    </w:pPr>
    <w:rPr>
      <w:rFonts w:ascii="Arial" w:eastAsia="Times New Roman" w:hAnsi="Arial"/>
      <w:sz w:val="36"/>
      <w:szCs w:val="36"/>
    </w:rPr>
  </w:style>
  <w:style w:type="paragraph" w:customStyle="1" w:styleId="Picturecaption0">
    <w:name w:val="Picture caption"/>
    <w:basedOn w:val="Normal"/>
    <w:link w:val="Picturecaption"/>
    <w:rsid w:val="006445D5"/>
    <w:pPr>
      <w:widowControl w:val="0"/>
      <w:shd w:val="clear" w:color="auto" w:fill="FFFFFF"/>
      <w:spacing w:after="0" w:line="427" w:lineRule="exact"/>
    </w:pPr>
    <w:rPr>
      <w:rFonts w:ascii="Arial" w:eastAsia="Times New Roman" w:hAnsi="Arial"/>
      <w:sz w:val="36"/>
      <w:szCs w:val="36"/>
    </w:rPr>
  </w:style>
  <w:style w:type="paragraph" w:customStyle="1" w:styleId="Frspaiere1">
    <w:name w:val="Fără spațiere1"/>
    <w:rsid w:val="006F6738"/>
    <w:rPr>
      <w:rFonts w:ascii="Calibri" w:hAnsi="Calibri"/>
      <w:sz w:val="22"/>
      <w:szCs w:val="22"/>
    </w:rPr>
  </w:style>
  <w:style w:type="paragraph" w:styleId="Title">
    <w:name w:val="Title"/>
    <w:basedOn w:val="Normal"/>
    <w:qFormat/>
    <w:rsid w:val="00D575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qFormat/>
    <w:rsid w:val="00D575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alibri">
    <w:name w:val="Body text + Calibri"/>
    <w:aliases w:val="9 pt,Bold2"/>
    <w:basedOn w:val="Bodytext"/>
    <w:rsid w:val="00395A58"/>
    <w:rPr>
      <w:rFonts w:ascii="Calibri" w:hAnsi="Calibri" w:cs="Calibri"/>
      <w:b/>
      <w:bCs/>
      <w:sz w:val="18"/>
      <w:szCs w:val="18"/>
      <w:u w:val="none"/>
    </w:rPr>
  </w:style>
  <w:style w:type="character" w:customStyle="1" w:styleId="BodytextCalibri2">
    <w:name w:val="Body text + Calibri2"/>
    <w:aliases w:val="9 pt2"/>
    <w:basedOn w:val="Bodytext"/>
    <w:rsid w:val="00395A58"/>
    <w:rPr>
      <w:rFonts w:ascii="Calibri" w:hAnsi="Calibri" w:cs="Calibri"/>
      <w:sz w:val="18"/>
      <w:szCs w:val="18"/>
      <w:u w:val="none"/>
    </w:rPr>
  </w:style>
  <w:style w:type="character" w:customStyle="1" w:styleId="BodytextCalibri1">
    <w:name w:val="Body text + Calibri1"/>
    <w:aliases w:val="9 pt1,Italic"/>
    <w:basedOn w:val="Bodytext"/>
    <w:rsid w:val="00395A58"/>
    <w:rPr>
      <w:rFonts w:ascii="Calibri" w:hAnsi="Calibri" w:cs="Calibri"/>
      <w:i/>
      <w:iCs/>
      <w:sz w:val="18"/>
      <w:szCs w:val="18"/>
      <w:u w:val="none"/>
    </w:rPr>
  </w:style>
  <w:style w:type="character" w:customStyle="1" w:styleId="Heading10">
    <w:name w:val="Heading #1_"/>
    <w:basedOn w:val="DefaultParagraphFont"/>
    <w:link w:val="Heading11"/>
    <w:uiPriority w:val="99"/>
    <w:locked/>
    <w:rsid w:val="000427D7"/>
    <w:rPr>
      <w:b/>
      <w:bCs/>
      <w:sz w:val="21"/>
      <w:szCs w:val="21"/>
      <w:shd w:val="clear" w:color="auto" w:fill="FFFFFF"/>
    </w:rPr>
  </w:style>
  <w:style w:type="paragraph" w:customStyle="1" w:styleId="Heading11">
    <w:name w:val="Heading #1"/>
    <w:basedOn w:val="Normal"/>
    <w:link w:val="Heading10"/>
    <w:uiPriority w:val="99"/>
    <w:rsid w:val="000427D7"/>
    <w:pPr>
      <w:shd w:val="clear" w:color="auto" w:fill="FFFFFF"/>
      <w:spacing w:after="300" w:line="240" w:lineRule="atLeast"/>
      <w:outlineLvl w:val="0"/>
    </w:pPr>
    <w:rPr>
      <w:rFonts w:ascii="Times New Roman" w:eastAsia="Times New Roman" w:hAnsi="Times New Roman"/>
      <w:b/>
      <w:bCs/>
      <w:sz w:val="21"/>
      <w:szCs w:val="21"/>
    </w:rPr>
  </w:style>
  <w:style w:type="character" w:customStyle="1" w:styleId="Heading20">
    <w:name w:val="Heading #2_"/>
    <w:basedOn w:val="DefaultParagraphFont"/>
    <w:link w:val="Heading21"/>
    <w:uiPriority w:val="99"/>
    <w:locked/>
    <w:rsid w:val="000427D7"/>
    <w:rPr>
      <w:b/>
      <w:bCs/>
      <w:sz w:val="21"/>
      <w:szCs w:val="21"/>
      <w:shd w:val="clear" w:color="auto" w:fill="FFFFFF"/>
    </w:rPr>
  </w:style>
  <w:style w:type="paragraph" w:customStyle="1" w:styleId="Heading21">
    <w:name w:val="Heading #2"/>
    <w:basedOn w:val="Normal"/>
    <w:link w:val="Heading20"/>
    <w:uiPriority w:val="99"/>
    <w:rsid w:val="000427D7"/>
    <w:pPr>
      <w:shd w:val="clear" w:color="auto" w:fill="FFFFFF"/>
      <w:spacing w:before="240" w:after="240" w:line="240" w:lineRule="atLeast"/>
      <w:outlineLvl w:val="1"/>
    </w:pPr>
    <w:rPr>
      <w:rFonts w:ascii="Times New Roman" w:eastAsia="Times New Roman" w:hAnsi="Times New Roman"/>
      <w:b/>
      <w:bCs/>
      <w:sz w:val="21"/>
      <w:szCs w:val="21"/>
    </w:rPr>
  </w:style>
  <w:style w:type="character" w:customStyle="1" w:styleId="Bodytext5">
    <w:name w:val="Body text (5)_"/>
    <w:basedOn w:val="DefaultParagraphFont"/>
    <w:link w:val="Bodytext50"/>
    <w:uiPriority w:val="99"/>
    <w:locked/>
    <w:rsid w:val="000427D7"/>
    <w:rPr>
      <w:i/>
      <w:iCs/>
      <w:sz w:val="21"/>
      <w:szCs w:val="21"/>
      <w:shd w:val="clear" w:color="auto" w:fill="FFFFFF"/>
    </w:rPr>
  </w:style>
  <w:style w:type="paragraph" w:customStyle="1" w:styleId="Bodytext50">
    <w:name w:val="Body text (5)"/>
    <w:basedOn w:val="Normal"/>
    <w:link w:val="Bodytext5"/>
    <w:uiPriority w:val="99"/>
    <w:rsid w:val="000427D7"/>
    <w:pPr>
      <w:shd w:val="clear" w:color="auto" w:fill="FFFFFF"/>
      <w:spacing w:after="240" w:line="248" w:lineRule="exact"/>
      <w:ind w:firstLine="520"/>
      <w:jc w:val="both"/>
    </w:pPr>
    <w:rPr>
      <w:rFonts w:ascii="Times New Roman" w:eastAsia="Times New Roman" w:hAnsi="Times New Roman"/>
      <w:i/>
      <w:iCs/>
      <w:sz w:val="21"/>
      <w:szCs w:val="21"/>
    </w:rPr>
  </w:style>
  <w:style w:type="character" w:customStyle="1" w:styleId="BodytextBold">
    <w:name w:val="Body text + Bold"/>
    <w:basedOn w:val="Bodytext"/>
    <w:uiPriority w:val="99"/>
    <w:rsid w:val="000427D7"/>
    <w:rPr>
      <w:b/>
      <w:bCs/>
      <w:sz w:val="21"/>
      <w:szCs w:val="21"/>
      <w:shd w:val="clear" w:color="auto" w:fill="FFFFFF"/>
    </w:rPr>
  </w:style>
  <w:style w:type="character" w:customStyle="1" w:styleId="Bodytext5NotItalic">
    <w:name w:val="Body text (5) + Not Italic"/>
    <w:basedOn w:val="Bodytext5"/>
    <w:uiPriority w:val="99"/>
    <w:rsid w:val="000427D7"/>
  </w:style>
  <w:style w:type="character" w:customStyle="1" w:styleId="Heading2Char">
    <w:name w:val="Heading 2 Char"/>
    <w:basedOn w:val="DefaultParagraphFont"/>
    <w:link w:val="Heading2"/>
    <w:semiHidden/>
    <w:rsid w:val="00001B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2">
    <w:name w:val="Body Text"/>
    <w:basedOn w:val="Normal"/>
    <w:link w:val="BodyTextChar"/>
    <w:rsid w:val="00001BBE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o-RO"/>
    </w:rPr>
  </w:style>
  <w:style w:type="character" w:customStyle="1" w:styleId="BodyTextChar">
    <w:name w:val="Body Text Char"/>
    <w:basedOn w:val="DefaultParagraphFont"/>
    <w:link w:val="BodyText2"/>
    <w:rsid w:val="00001BBE"/>
    <w:rPr>
      <w:sz w:val="28"/>
      <w:lang w:eastAsia="ro-RO"/>
    </w:rPr>
  </w:style>
  <w:style w:type="character" w:customStyle="1" w:styleId="st">
    <w:name w:val="st"/>
    <w:basedOn w:val="DefaultParagraphFont"/>
    <w:rsid w:val="008D5290"/>
  </w:style>
  <w:style w:type="character" w:styleId="Emphasis">
    <w:name w:val="Emphasis"/>
    <w:basedOn w:val="DefaultParagraphFont"/>
    <w:qFormat/>
    <w:rsid w:val="008D5290"/>
    <w:rPr>
      <w:i/>
      <w:iCs/>
    </w:rPr>
  </w:style>
  <w:style w:type="paragraph" w:styleId="HTMLPreformatted">
    <w:name w:val="HTML Preformatted"/>
    <w:basedOn w:val="Normal"/>
    <w:link w:val="HTMLPreformattedChar"/>
    <w:rsid w:val="008D52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8D5290"/>
    <w:rPr>
      <w:rFonts w:ascii="Courier New" w:hAnsi="Courier New" w:cs="Courier New"/>
      <w:color w:val="000000"/>
    </w:rPr>
  </w:style>
  <w:style w:type="paragraph" w:customStyle="1" w:styleId="Default">
    <w:name w:val="Default"/>
    <w:rsid w:val="001D634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20">
    <w:name w:val="Body Text 2"/>
    <w:basedOn w:val="Normal"/>
    <w:link w:val="BodyText2Char"/>
    <w:unhideWhenUsed/>
    <w:rsid w:val="00D43E7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0"/>
    <w:rsid w:val="00D43E76"/>
    <w:rPr>
      <w:rFonts w:ascii="Calibri" w:eastAsia="Calibri" w:hAnsi="Calibri"/>
      <w:sz w:val="22"/>
      <w:szCs w:val="22"/>
    </w:rPr>
  </w:style>
  <w:style w:type="character" w:customStyle="1" w:styleId="actiongreen">
    <w:name w:val="action_green"/>
    <w:basedOn w:val="DefaultParagraphFont"/>
    <w:rsid w:val="006649DD"/>
  </w:style>
  <w:style w:type="paragraph" w:styleId="ListParagraph">
    <w:name w:val="List Paragraph"/>
    <w:basedOn w:val="Normal"/>
    <w:uiPriority w:val="34"/>
    <w:qFormat/>
    <w:rsid w:val="002C2A2E"/>
    <w:pPr>
      <w:ind w:left="720"/>
      <w:contextualSpacing/>
    </w:pPr>
  </w:style>
  <w:style w:type="paragraph" w:styleId="NoSpacing">
    <w:name w:val="No Spacing"/>
    <w:uiPriority w:val="1"/>
    <w:qFormat/>
    <w:rsid w:val="00976F2B"/>
    <w:rPr>
      <w:rFonts w:ascii="Calibri" w:eastAsia="Calibri" w:hAnsi="Calibri"/>
      <w:sz w:val="22"/>
      <w:szCs w:val="22"/>
      <w:lang w:val="ro-RO" w:eastAsia="ro-RO"/>
    </w:rPr>
  </w:style>
  <w:style w:type="character" w:styleId="Strong">
    <w:name w:val="Strong"/>
    <w:basedOn w:val="DefaultParagraphFont"/>
    <w:uiPriority w:val="22"/>
    <w:qFormat/>
    <w:rsid w:val="00A03F9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D13033"/>
    <w:rPr>
      <w:b/>
      <w:sz w:val="28"/>
      <w:szCs w:val="24"/>
      <w:lang w:val="ro-RO" w:eastAsia="ro-RO"/>
    </w:rPr>
  </w:style>
  <w:style w:type="paragraph" w:customStyle="1" w:styleId="DefaultText">
    <w:name w:val="Default Text"/>
    <w:basedOn w:val="Normal"/>
    <w:uiPriority w:val="99"/>
    <w:rsid w:val="00D13033"/>
    <w:pPr>
      <w:overflowPunct w:val="0"/>
      <w:autoSpaceDE w:val="0"/>
      <w:autoSpaceDN w:val="0"/>
      <w:adjustRightInd w:val="0"/>
      <w:spacing w:after="0" w:line="240" w:lineRule="auto"/>
    </w:pPr>
    <w:rPr>
      <w:rFonts w:cs="Calibri"/>
      <w:sz w:val="24"/>
      <w:szCs w:val="24"/>
      <w:lang w:val="ro-RO" w:eastAsia="ro-RO"/>
    </w:rPr>
  </w:style>
  <w:style w:type="paragraph" w:styleId="PlainText">
    <w:name w:val="Plain Text"/>
    <w:basedOn w:val="Normal"/>
    <w:link w:val="PlainTextChar"/>
    <w:rsid w:val="00D05D76"/>
    <w:pPr>
      <w:spacing w:after="0" w:line="240" w:lineRule="auto"/>
    </w:pPr>
    <w:rPr>
      <w:rFonts w:ascii="Courier New" w:eastAsia="Times New Roman" w:hAnsi="Courier New"/>
      <w:b/>
      <w:sz w:val="20"/>
      <w:szCs w:val="20"/>
      <w:lang w:val="ro-RO" w:eastAsia="ro-RO"/>
    </w:rPr>
  </w:style>
  <w:style w:type="character" w:customStyle="1" w:styleId="PlainTextChar">
    <w:name w:val="Plain Text Char"/>
    <w:basedOn w:val="DefaultParagraphFont"/>
    <w:link w:val="PlainText"/>
    <w:rsid w:val="00D05D76"/>
    <w:rPr>
      <w:rFonts w:ascii="Courier New" w:hAnsi="Courier New"/>
      <w:b/>
      <w:lang w:val="ro-RO" w:eastAsia="ro-RO"/>
    </w:rPr>
  </w:style>
  <w:style w:type="character" w:customStyle="1" w:styleId="date-display-single">
    <w:name w:val="date-display-single"/>
    <w:basedOn w:val="DefaultParagraphFont"/>
    <w:rsid w:val="00970BB4"/>
  </w:style>
  <w:style w:type="paragraph" w:customStyle="1" w:styleId="rtejustify">
    <w:name w:val="rtejustify"/>
    <w:basedOn w:val="Normal"/>
    <w:rsid w:val="00970B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print-footnote">
    <w:name w:val="print-footnote"/>
    <w:basedOn w:val="DefaultParagraphFont"/>
    <w:rsid w:val="00970BB4"/>
  </w:style>
  <w:style w:type="paragraph" w:styleId="BodyTextIndent">
    <w:name w:val="Body Text Indent"/>
    <w:basedOn w:val="Normal"/>
    <w:link w:val="BodyTextIndentChar"/>
    <w:rsid w:val="002810C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2810C7"/>
    <w:rPr>
      <w:rFonts w:ascii="Calibri" w:eastAsia="Calibri" w:hAnsi="Calibri"/>
      <w:sz w:val="22"/>
      <w:szCs w:val="22"/>
    </w:rPr>
  </w:style>
  <w:style w:type="paragraph" w:styleId="BodyText3">
    <w:name w:val="Body Text 3"/>
    <w:basedOn w:val="Normal"/>
    <w:link w:val="BodyText3Char"/>
    <w:uiPriority w:val="99"/>
    <w:unhideWhenUsed/>
    <w:rsid w:val="00976D86"/>
    <w:pPr>
      <w:spacing w:after="120" w:line="240" w:lineRule="auto"/>
    </w:pPr>
    <w:rPr>
      <w:rFonts w:ascii="Times New Roman" w:eastAsia="Times New Roman" w:hAnsi="Times New Roman"/>
      <w:sz w:val="16"/>
      <w:szCs w:val="16"/>
      <w:lang w:val="en-AU" w:eastAsia="ro-RO"/>
    </w:rPr>
  </w:style>
  <w:style w:type="character" w:customStyle="1" w:styleId="BodyText3Char">
    <w:name w:val="Body Text 3 Char"/>
    <w:basedOn w:val="DefaultParagraphFont"/>
    <w:link w:val="BodyText3"/>
    <w:uiPriority w:val="99"/>
    <w:rsid w:val="00976D86"/>
    <w:rPr>
      <w:sz w:val="16"/>
      <w:szCs w:val="16"/>
      <w:lang w:val="en-AU"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1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0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9CC4F9"/>
            <w:right w:val="none" w:sz="0" w:space="0" w:color="auto"/>
          </w:divBdr>
          <w:divsChild>
            <w:div w:id="178287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6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6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1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7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itiisjmm\Application%20Data\Microsoft\&#350;abloane\stema%20cu%20ante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stema cu antet</Template>
  <TotalTime>0</TotalTime>
  <Pages>3</Pages>
  <Words>725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>R O M Â N I A</vt:lpstr>
    </vt:vector>
  </TitlesOfParts>
  <Company/>
  <LinksUpToDate>false</LinksUpToDate>
  <CharactersWithSpaces>4853</CharactersWithSpaces>
  <SharedDoc>false</SharedDoc>
  <HLinks>
    <vt:vector size="6" baseType="variant">
      <vt:variant>
        <vt:i4>720952</vt:i4>
      </vt:variant>
      <vt:variant>
        <vt:i4>0</vt:i4>
      </vt:variant>
      <vt:variant>
        <vt:i4>0</vt:i4>
      </vt:variant>
      <vt:variant>
        <vt:i4>5</vt:i4>
      </vt:variant>
      <vt:variant>
        <vt:lpwstr>mailto:scoalacoroieni@yahoo.com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O M Â N I A</dc:title>
  <dc:creator>isjmm</dc:creator>
  <cp:lastModifiedBy>Lenovo</cp:lastModifiedBy>
  <cp:revision>2</cp:revision>
  <cp:lastPrinted>2020-12-02T13:20:00Z</cp:lastPrinted>
  <dcterms:created xsi:type="dcterms:W3CDTF">2025-04-11T05:36:00Z</dcterms:created>
  <dcterms:modified xsi:type="dcterms:W3CDTF">2025-04-11T05:36:00Z</dcterms:modified>
</cp:coreProperties>
</file>